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9FB54" w14:textId="77777777" w:rsidR="00E9561C" w:rsidRDefault="00E9561C">
      <w:pPr>
        <w:pStyle w:val="CompanyName"/>
        <w:spacing w:after="0"/>
        <w:rPr>
          <w:rFonts w:ascii="Arial" w:hAnsi="Arial"/>
        </w:rPr>
      </w:pPr>
      <w:r>
        <w:rPr>
          <w:rFonts w:ascii="Arial" w:hAnsi="Arial"/>
          <w:sz w:val="24"/>
        </w:rPr>
        <w:t>15th District Court</w:t>
      </w:r>
    </w:p>
    <w:p w14:paraId="503B98D6" w14:textId="77777777" w:rsidR="00F96439" w:rsidRDefault="00BB5FAA">
      <w:pPr>
        <w:pStyle w:val="ReturnAddress"/>
        <w:rPr>
          <w:rFonts w:ascii="Arial" w:hAnsi="Arial"/>
        </w:rPr>
      </w:pPr>
      <w:r>
        <w:rPr>
          <w:rFonts w:ascii="Arial" w:hAnsi="Arial"/>
        </w:rPr>
        <w:t>3</w:t>
      </w:r>
      <w:r w:rsidR="00F96439">
        <w:rPr>
          <w:rFonts w:ascii="Arial" w:hAnsi="Arial"/>
        </w:rPr>
        <w:t>01 E. Huron St.</w:t>
      </w:r>
    </w:p>
    <w:p w14:paraId="196322FC" w14:textId="77777777" w:rsidR="00E9561C" w:rsidRDefault="00E9561C">
      <w:pPr>
        <w:pStyle w:val="ReturnAddress"/>
        <w:rPr>
          <w:rFonts w:ascii="Arial" w:hAnsi="Arial"/>
        </w:rPr>
      </w:pPr>
      <w:r>
        <w:rPr>
          <w:rFonts w:ascii="Arial" w:hAnsi="Arial"/>
        </w:rPr>
        <w:t xml:space="preserve"> P.O. Box 8650</w:t>
      </w:r>
    </w:p>
    <w:p w14:paraId="0B41DDD7" w14:textId="77777777" w:rsidR="00E9561C" w:rsidRDefault="00E9561C">
      <w:pPr>
        <w:pStyle w:val="ReturnAddress"/>
        <w:ind w:right="3600"/>
        <w:rPr>
          <w:rFonts w:ascii="Arial" w:hAnsi="Arial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</w:rPr>
            <w:t>Ann Arbor</w:t>
          </w:r>
        </w:smartTag>
        <w:r>
          <w:rPr>
            <w:rFonts w:ascii="Arial" w:hAnsi="Arial"/>
          </w:rPr>
          <w:t xml:space="preserve">, </w:t>
        </w:r>
        <w:smartTag w:uri="urn:schemas-microsoft-com:office:smarttags" w:element="State">
          <w:r>
            <w:rPr>
              <w:rFonts w:ascii="Arial" w:hAnsi="Arial"/>
            </w:rPr>
            <w:t>Michigan</w:t>
          </w:r>
        </w:smartTag>
        <w:r>
          <w:rPr>
            <w:rFonts w:ascii="Arial" w:hAnsi="Arial"/>
          </w:rPr>
          <w:t xml:space="preserve"> </w:t>
        </w:r>
        <w:smartTag w:uri="urn:schemas-microsoft-com:office:smarttags" w:element="PostalCode">
          <w:r>
            <w:rPr>
              <w:rFonts w:ascii="Arial" w:hAnsi="Arial"/>
            </w:rPr>
            <w:t>48107-8650</w:t>
          </w:r>
        </w:smartTag>
      </w:smartTag>
    </w:p>
    <w:p w14:paraId="78E82EBC" w14:textId="77777777" w:rsidR="00E9561C" w:rsidRDefault="00E9561C">
      <w:pPr>
        <w:pStyle w:val="DocumentLabel"/>
        <w:rPr>
          <w:rFonts w:ascii="Arial" w:hAnsi="Arial"/>
        </w:rPr>
      </w:pPr>
    </w:p>
    <w:p w14:paraId="7E55D3E2" w14:textId="7E11403F" w:rsidR="00E9561C" w:rsidRDefault="005A2954" w:rsidP="005A2954">
      <w:pPr>
        <w:pStyle w:val="DocumentLabel"/>
        <w:contextualSpacing/>
        <w:rPr>
          <w:rFonts w:ascii="Arial" w:hAnsi="Arial"/>
        </w:rPr>
      </w:pPr>
      <w:r>
        <w:rPr>
          <w:rFonts w:ascii="Arial" w:hAnsi="Arial"/>
        </w:rPr>
        <w:t>INTERPRETER REQUEST</w:t>
      </w:r>
    </w:p>
    <w:p w14:paraId="3DAE9364" w14:textId="143571DA" w:rsidR="00E9561C" w:rsidRPr="007C7AE4" w:rsidRDefault="00E9561C" w:rsidP="00BB5FAA">
      <w:pPr>
        <w:pStyle w:val="MessageHeaderFirst"/>
        <w:contextualSpacing/>
      </w:pPr>
      <w:r w:rsidRPr="007C7AE4">
        <w:rPr>
          <w:rStyle w:val="MessageHeaderLabel"/>
          <w:sz w:val="20"/>
        </w:rPr>
        <w:t>Date:</w:t>
      </w:r>
      <w:r w:rsidRPr="007C7AE4">
        <w:tab/>
      </w:r>
      <w:r w:rsidR="007D5AD1">
        <w:fldChar w:fldCharType="begin"/>
      </w:r>
      <w:r w:rsidR="007D5AD1">
        <w:instrText xml:space="preserve"> TIME \@ "MMMM d, yyyy" </w:instrText>
      </w:r>
      <w:r w:rsidR="007D5AD1">
        <w:fldChar w:fldCharType="separate"/>
      </w:r>
      <w:r w:rsidR="00D6492B">
        <w:rPr>
          <w:noProof/>
        </w:rPr>
        <w:t>December 12, 2025</w:t>
      </w:r>
      <w:r w:rsidR="007D5AD1">
        <w:rPr>
          <w:noProof/>
        </w:rPr>
        <w:fldChar w:fldCharType="end"/>
      </w:r>
      <w:r w:rsidRPr="007C7AE4">
        <w:tab/>
      </w:r>
      <w:r w:rsidRPr="007C7AE4">
        <w:tab/>
      </w:r>
      <w:r w:rsidRPr="007C7AE4">
        <w:rPr>
          <w:rStyle w:val="MessageHeaderLabel"/>
          <w:sz w:val="20"/>
        </w:rPr>
        <w:t>Time:</w:t>
      </w:r>
      <w:r w:rsidRPr="007C7AE4">
        <w:tab/>
      </w:r>
      <w:fldSimple w:instr=" TIME  \* MERGEFORMAT ">
        <w:r w:rsidR="00D6492B">
          <w:rPr>
            <w:noProof/>
          </w:rPr>
          <w:t>4:47 PM</w:t>
        </w:r>
      </w:fldSimple>
    </w:p>
    <w:p w14:paraId="6AFCAA15" w14:textId="77777777" w:rsidR="004F7AAF" w:rsidRDefault="00E9561C" w:rsidP="00BB5FAA">
      <w:pPr>
        <w:pStyle w:val="MessageHeader"/>
        <w:contextualSpacing/>
      </w:pPr>
      <w:r w:rsidRPr="007C7AE4">
        <w:rPr>
          <w:rStyle w:val="MessageHeaderLabel"/>
          <w:sz w:val="20"/>
        </w:rPr>
        <w:t>To:</w:t>
      </w:r>
      <w:r w:rsidRPr="007C7AE4">
        <w:tab/>
      </w:r>
      <w:r w:rsidR="001C39E6" w:rsidRPr="007C7AE4">
        <w:t>University Translators Services</w:t>
      </w:r>
      <w:r w:rsidRPr="007C7AE4">
        <w:tab/>
      </w:r>
      <w:r w:rsidRPr="007C7AE4">
        <w:rPr>
          <w:rStyle w:val="MessageHeaderLabel"/>
          <w:sz w:val="20"/>
        </w:rPr>
        <w:t>Phone:</w:t>
      </w:r>
      <w:r w:rsidRPr="007C7AE4">
        <w:tab/>
        <w:t>(734) 665-7295</w:t>
      </w:r>
      <w:r w:rsidR="005B77EC">
        <w:t xml:space="preserve">           </w:t>
      </w:r>
    </w:p>
    <w:p w14:paraId="6D593AC4" w14:textId="7169D430" w:rsidR="00E9561C" w:rsidRPr="007C7AE4" w:rsidRDefault="004F7AAF" w:rsidP="00BB5FAA">
      <w:pPr>
        <w:pStyle w:val="MessageHeader"/>
        <w:contextualSpacing/>
      </w:pP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 w:rsidR="005B77EC">
        <w:rPr>
          <w:rStyle w:val="MessageHeaderLabel"/>
          <w:sz w:val="20"/>
        </w:rPr>
        <w:t>Email</w:t>
      </w:r>
      <w:r w:rsidR="00E9561C" w:rsidRPr="007C7AE4">
        <w:rPr>
          <w:rStyle w:val="MessageHeaderLabel"/>
          <w:sz w:val="20"/>
        </w:rPr>
        <w:t>:</w:t>
      </w:r>
      <w:r w:rsidR="005B77EC">
        <w:rPr>
          <w:rStyle w:val="MessageHeaderLabel"/>
          <w:sz w:val="20"/>
        </w:rPr>
        <w:t xml:space="preserve"> </w:t>
      </w:r>
      <w:r>
        <w:rPr>
          <w:rStyle w:val="MessageHeaderLabel"/>
          <w:b w:val="0"/>
          <w:caps w:val="0"/>
          <w:sz w:val="20"/>
        </w:rPr>
        <w:t>request@</w:t>
      </w:r>
      <w:r w:rsidR="005B77EC">
        <w:rPr>
          <w:rStyle w:val="MessageHeaderLabel"/>
          <w:b w:val="0"/>
          <w:caps w:val="0"/>
          <w:sz w:val="20"/>
        </w:rPr>
        <w:t>univtrans.com</w:t>
      </w:r>
      <w:r w:rsidR="00E9561C" w:rsidRPr="007C7AE4">
        <w:t xml:space="preserve"> </w:t>
      </w:r>
      <w:r w:rsidR="00E9561C" w:rsidRPr="007C7AE4">
        <w:tab/>
      </w:r>
    </w:p>
    <w:p w14:paraId="1330706F" w14:textId="77777777" w:rsidR="00BB5FAA" w:rsidRDefault="00BB5FAA" w:rsidP="00BB5FAA">
      <w:pPr>
        <w:pStyle w:val="MessageHeader"/>
        <w:contextualSpacing/>
        <w:rPr>
          <w:rStyle w:val="MessageHeaderLabel"/>
          <w:sz w:val="20"/>
        </w:rPr>
      </w:pPr>
    </w:p>
    <w:p w14:paraId="44561649" w14:textId="3CCADECC" w:rsidR="003F4503" w:rsidRDefault="00E9561C" w:rsidP="00BB5FAA">
      <w:pPr>
        <w:pStyle w:val="MessageHeader"/>
        <w:contextualSpacing/>
      </w:pPr>
      <w:r w:rsidRPr="007C7AE4">
        <w:rPr>
          <w:rStyle w:val="MessageHeaderLabel"/>
          <w:sz w:val="20"/>
        </w:rPr>
        <w:t>From:</w:t>
      </w:r>
      <w:r w:rsidRPr="007C7AE4">
        <w:tab/>
      </w:r>
      <w:r w:rsidR="003F4503">
        <w:t>Shannon Henson</w:t>
      </w:r>
      <w:r w:rsidR="00335B28" w:rsidRPr="007C7AE4">
        <w:t xml:space="preserve"> </w:t>
      </w:r>
      <w:r w:rsidR="008D5867" w:rsidRPr="007C7AE4">
        <w:tab/>
      </w:r>
      <w:r w:rsidRPr="007C7AE4">
        <w:tab/>
      </w:r>
      <w:r w:rsidRPr="007C7AE4">
        <w:rPr>
          <w:rStyle w:val="MessageHeaderLabel"/>
          <w:sz w:val="20"/>
        </w:rPr>
        <w:t>Phone:</w:t>
      </w:r>
      <w:r w:rsidRPr="007C7AE4">
        <w:t xml:space="preserve"> </w:t>
      </w:r>
      <w:r w:rsidRPr="007C7AE4">
        <w:tab/>
        <w:t xml:space="preserve">(734) </w:t>
      </w:r>
      <w:r w:rsidR="001C20AA">
        <w:t>794-67</w:t>
      </w:r>
      <w:r w:rsidR="00253662">
        <w:t>59</w:t>
      </w:r>
    </w:p>
    <w:p w14:paraId="35A1BEB2" w14:textId="0F93841D" w:rsidR="00E9561C" w:rsidRPr="00BB5FAA" w:rsidRDefault="003F4503" w:rsidP="00BB5FAA">
      <w:pPr>
        <w:pStyle w:val="MessageHeader"/>
        <w:contextualSpacing/>
      </w:pP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 w:rsidR="0028219E">
        <w:t xml:space="preserve">Ext. </w:t>
      </w:r>
      <w:r w:rsidR="00253662">
        <w:t>47663</w:t>
      </w:r>
      <w:r w:rsidR="007B7426">
        <w:t xml:space="preserve"> </w:t>
      </w:r>
      <w:r w:rsidR="00E9561C" w:rsidRPr="007C7AE4">
        <w:br/>
        <w:t>15th District Court</w:t>
      </w:r>
      <w:r w:rsidR="00BB5FAA">
        <w:tab/>
        <w:t xml:space="preserve">               </w:t>
      </w:r>
      <w:r w:rsidR="00BB5FAA">
        <w:rPr>
          <w:rStyle w:val="MessageHeaderLabel"/>
          <w:sz w:val="20"/>
        </w:rPr>
        <w:t xml:space="preserve">EMAIL: </w:t>
      </w:r>
      <w:r>
        <w:rPr>
          <w:rStyle w:val="MessageHeaderLabel"/>
          <w:b w:val="0"/>
          <w:caps w:val="0"/>
          <w:sz w:val="20"/>
        </w:rPr>
        <w:t>shenson</w:t>
      </w:r>
      <w:r w:rsidR="00BB5FAA">
        <w:rPr>
          <w:rStyle w:val="MessageHeaderLabel"/>
          <w:b w:val="0"/>
          <w:caps w:val="0"/>
          <w:sz w:val="20"/>
        </w:rPr>
        <w:t>@a2gov.org</w:t>
      </w:r>
    </w:p>
    <w:p w14:paraId="191D73C8" w14:textId="77777777" w:rsidR="00BB5FAA" w:rsidRDefault="00BB5FAA" w:rsidP="00BB5FAA">
      <w:pPr>
        <w:pStyle w:val="BodyText"/>
        <w:contextualSpacing/>
        <w:rPr>
          <w:rStyle w:val="MessageHeaderLabel"/>
          <w:sz w:val="20"/>
        </w:rPr>
      </w:pPr>
    </w:p>
    <w:p w14:paraId="238A3CCC" w14:textId="11E75703" w:rsidR="005B31EF" w:rsidRDefault="00CA614A" w:rsidP="001F50EB">
      <w:pPr>
        <w:pStyle w:val="BodyText"/>
        <w:rPr>
          <w:rFonts w:ascii="Arial" w:hAnsi="Arial"/>
        </w:rPr>
      </w:pPr>
      <w:r>
        <w:rPr>
          <w:rStyle w:val="MessageHeaderLabel"/>
        </w:rPr>
        <w:t>RE:</w:t>
      </w:r>
      <w:r>
        <w:rPr>
          <w:rStyle w:val="MessageHeaderLabel"/>
        </w:rPr>
        <w:tab/>
      </w:r>
      <w:r w:rsidR="005B31EF">
        <w:rPr>
          <w:rStyle w:val="MessageHeaderLabel"/>
        </w:rPr>
        <w:t xml:space="preserve">City of Ann Arbor vs </w:t>
      </w:r>
      <w:r w:rsidR="00D118C9">
        <w:rPr>
          <w:rStyle w:val="MessageHeaderLabel"/>
        </w:rPr>
        <w:t>kARTHICK rAJA sAKTHIVEL</w:t>
      </w:r>
      <w:proofErr w:type="gramStart"/>
      <w:r w:rsidR="00D118C9">
        <w:rPr>
          <w:rStyle w:val="MessageHeaderLabel"/>
        </w:rPr>
        <w:tab/>
      </w:r>
      <w:r w:rsidR="007964E1">
        <w:rPr>
          <w:rStyle w:val="MessageHeaderLabel"/>
        </w:rPr>
        <w:t xml:space="preserve"> </w:t>
      </w:r>
      <w:r w:rsidR="00E22E76">
        <w:rPr>
          <w:rStyle w:val="MessageHeaderLabel"/>
        </w:rPr>
        <w:t xml:space="preserve"> </w:t>
      </w:r>
      <w:r w:rsidR="00F67A9B">
        <w:rPr>
          <w:rFonts w:ascii="Arial" w:hAnsi="Arial"/>
        </w:rPr>
        <w:tab/>
      </w:r>
      <w:proofErr w:type="gramEnd"/>
      <w:r w:rsidR="00201C98">
        <w:rPr>
          <w:rFonts w:ascii="Arial" w:hAnsi="Arial"/>
        </w:rPr>
        <w:t xml:space="preserve">Case #: </w:t>
      </w:r>
      <w:r w:rsidR="00643BFC">
        <w:rPr>
          <w:rFonts w:ascii="Arial" w:hAnsi="Arial"/>
        </w:rPr>
        <w:t>2</w:t>
      </w:r>
      <w:r w:rsidR="003245E4">
        <w:rPr>
          <w:rFonts w:ascii="Arial" w:hAnsi="Arial"/>
        </w:rPr>
        <w:t>5</w:t>
      </w:r>
      <w:r w:rsidR="00D118C9">
        <w:rPr>
          <w:rFonts w:ascii="Arial" w:hAnsi="Arial"/>
        </w:rPr>
        <w:t>-0231 OD</w:t>
      </w:r>
    </w:p>
    <w:p w14:paraId="2CA576A8" w14:textId="094B12F0" w:rsidR="001F50EB" w:rsidRDefault="005B31EF" w:rsidP="001F50EB">
      <w:pPr>
        <w:pStyle w:val="BodyText"/>
      </w:pPr>
      <w:r>
        <w:rPr>
          <w:rFonts w:ascii="Arial" w:hAnsi="Arial"/>
        </w:rPr>
        <w:t>N</w:t>
      </w:r>
      <w:r w:rsidR="001F50EB">
        <w:t>umber of pages including cover sheet:  1</w:t>
      </w:r>
    </w:p>
    <w:p w14:paraId="5BAE61B9" w14:textId="1FCB45ED" w:rsidR="0054179E" w:rsidRPr="0071543D" w:rsidRDefault="0054179E" w:rsidP="0054179E">
      <w:pPr>
        <w:pStyle w:val="Style1"/>
        <w:rPr>
          <w:sz w:val="20"/>
        </w:rPr>
      </w:pPr>
      <w:r>
        <w:t xml:space="preserve">Please </w:t>
      </w:r>
      <w:r w:rsidRPr="00C467EC">
        <w:rPr>
          <w:bCs/>
        </w:rPr>
        <w:t xml:space="preserve">schedule </w:t>
      </w:r>
      <w:r w:rsidR="00E22E76">
        <w:rPr>
          <w:bCs/>
        </w:rPr>
        <w:t>a</w:t>
      </w:r>
      <w:r w:rsidR="005B31EF">
        <w:rPr>
          <w:bCs/>
        </w:rPr>
        <w:t xml:space="preserve"> </w:t>
      </w:r>
      <w:r w:rsidR="00D118C9">
        <w:rPr>
          <w:bCs/>
        </w:rPr>
        <w:t>Tamil</w:t>
      </w:r>
      <w:r w:rsidR="000E36FE">
        <w:rPr>
          <w:bCs/>
        </w:rPr>
        <w:t xml:space="preserve"> In</w:t>
      </w:r>
      <w:r w:rsidR="00CF74B3">
        <w:rPr>
          <w:bCs/>
        </w:rPr>
        <w:t>terpreter</w:t>
      </w:r>
      <w:r>
        <w:t xml:space="preserve"> for </w:t>
      </w:r>
      <w:r w:rsidR="00D8170D">
        <w:t xml:space="preserve">defendant, </w:t>
      </w:r>
      <w:r w:rsidR="00D118C9">
        <w:t xml:space="preserve">Karthick Sakthivel </w:t>
      </w:r>
      <w:r w:rsidR="005B31EF">
        <w:t>f</w:t>
      </w:r>
      <w:r w:rsidR="00D8170D">
        <w:t>or</w:t>
      </w:r>
      <w:r w:rsidR="00742B8C">
        <w:t xml:space="preserve"> </w:t>
      </w:r>
      <w:r w:rsidR="00B95A3D">
        <w:t>Friday</w:t>
      </w:r>
      <w:r w:rsidR="005B31EF">
        <w:t xml:space="preserve">, </w:t>
      </w:r>
      <w:r w:rsidR="00B95A3D">
        <w:t>January 2</w:t>
      </w:r>
      <w:r w:rsidR="00095ED3">
        <w:t>, 202</w:t>
      </w:r>
      <w:r w:rsidR="00B95A3D">
        <w:t>6</w:t>
      </w:r>
      <w:r w:rsidR="00742B8C">
        <w:t xml:space="preserve"> at </w:t>
      </w:r>
      <w:r w:rsidR="00B95A3D">
        <w:t>9</w:t>
      </w:r>
      <w:r w:rsidR="00742B8C">
        <w:t>:</w:t>
      </w:r>
      <w:r w:rsidR="00B95A3D">
        <w:t>3</w:t>
      </w:r>
      <w:r w:rsidR="00295CDF">
        <w:t>0</w:t>
      </w:r>
      <w:r w:rsidR="00742B8C">
        <w:t xml:space="preserve"> </w:t>
      </w:r>
      <w:r w:rsidR="00B95A3D">
        <w:t>A</w:t>
      </w:r>
      <w:r w:rsidR="00295CDF">
        <w:t>M</w:t>
      </w:r>
      <w:r>
        <w:t xml:space="preserve"> for </w:t>
      </w:r>
      <w:r w:rsidR="00871300">
        <w:t>a</w:t>
      </w:r>
      <w:r w:rsidR="005B31EF">
        <w:t xml:space="preserve"> </w:t>
      </w:r>
      <w:proofErr w:type="gramStart"/>
      <w:r w:rsidR="00295CDF">
        <w:t xml:space="preserve">Sentencing </w:t>
      </w:r>
      <w:r w:rsidR="000E36FE">
        <w:t xml:space="preserve"> </w:t>
      </w:r>
      <w:r w:rsidR="002A0C02">
        <w:t>Hearing</w:t>
      </w:r>
      <w:proofErr w:type="gramEnd"/>
      <w:r w:rsidR="00430AD4">
        <w:t xml:space="preserve">, </w:t>
      </w:r>
      <w:r w:rsidR="00295CDF">
        <w:t xml:space="preserve">in person </w:t>
      </w:r>
      <w:r w:rsidR="00B95A3D">
        <w:t>w</w:t>
      </w:r>
      <w:r w:rsidR="002100EE">
        <w:t>i</w:t>
      </w:r>
      <w:r>
        <w:t xml:space="preserve">th </w:t>
      </w:r>
      <w:r w:rsidR="00871300">
        <w:t xml:space="preserve">Judge </w:t>
      </w:r>
      <w:r w:rsidR="00D118C9">
        <w:t>Perry</w:t>
      </w:r>
      <w:r w:rsidR="000E36FE">
        <w:t xml:space="preserve"> </w:t>
      </w:r>
      <w:r>
        <w:t xml:space="preserve">on the above case.   </w:t>
      </w:r>
      <w:r w:rsidR="00430AD4">
        <w:t xml:space="preserve"> </w:t>
      </w:r>
    </w:p>
    <w:p w14:paraId="018CEE15" w14:textId="77777777" w:rsidR="0054179E" w:rsidRDefault="0054179E" w:rsidP="0054179E">
      <w:pPr>
        <w:pStyle w:val="BodyText"/>
        <w:contextualSpacing/>
        <w:rPr>
          <w:rFonts w:ascii="Arial" w:hAnsi="Arial"/>
        </w:rPr>
      </w:pPr>
    </w:p>
    <w:p w14:paraId="656F5216" w14:textId="19971D55" w:rsidR="00597EE5" w:rsidRDefault="002B1D3C" w:rsidP="0054179E">
      <w:pPr>
        <w:pStyle w:val="BodyText"/>
        <w:contextualSpacing/>
        <w:rPr>
          <w:rFonts w:ascii="Arial" w:hAnsi="Arial"/>
        </w:rPr>
      </w:pPr>
      <w:r>
        <w:rPr>
          <w:rFonts w:ascii="Arial" w:hAnsi="Arial"/>
        </w:rPr>
        <w:t xml:space="preserve">Charge: </w:t>
      </w:r>
      <w:r w:rsidR="00D118C9">
        <w:rPr>
          <w:rFonts w:ascii="Arial" w:hAnsi="Arial"/>
        </w:rPr>
        <w:t>Operating with Blood Alcohol Content .17 or More</w:t>
      </w:r>
    </w:p>
    <w:p w14:paraId="642ECF0C" w14:textId="77777777" w:rsidR="00673EB8" w:rsidRDefault="00673EB8" w:rsidP="0054179E">
      <w:pPr>
        <w:pStyle w:val="BodyText"/>
        <w:contextualSpacing/>
        <w:rPr>
          <w:rFonts w:ascii="Arial" w:hAnsi="Arial"/>
        </w:rPr>
      </w:pPr>
    </w:p>
    <w:p w14:paraId="2F039A5D" w14:textId="16EA3353" w:rsidR="003C59AF" w:rsidRDefault="0054179E" w:rsidP="00BB5FAA">
      <w:pPr>
        <w:pStyle w:val="BodyText"/>
        <w:contextualSpacing/>
        <w:rPr>
          <w:rFonts w:ascii="Arial" w:hAnsi="Arial"/>
        </w:rPr>
      </w:pPr>
      <w:r w:rsidRPr="00D75967">
        <w:rPr>
          <w:rFonts w:ascii="Arial" w:hAnsi="Arial"/>
          <w:b/>
          <w:bCs/>
        </w:rPr>
        <w:t>The assigned interpreter</w:t>
      </w:r>
      <w:r>
        <w:rPr>
          <w:rFonts w:ascii="Arial" w:hAnsi="Arial"/>
          <w:b/>
          <w:bCs/>
        </w:rPr>
        <w:t xml:space="preserve">(s) should appear </w:t>
      </w:r>
      <w:r w:rsidR="00295CDF">
        <w:rPr>
          <w:rFonts w:ascii="Arial" w:hAnsi="Arial"/>
          <w:b/>
          <w:bCs/>
        </w:rPr>
        <w:t>in person</w:t>
      </w:r>
      <w:r w:rsidR="0025045F">
        <w:rPr>
          <w:rFonts w:ascii="Arial" w:hAnsi="Arial"/>
          <w:b/>
          <w:bCs/>
        </w:rPr>
        <w:t>, 5</w:t>
      </w:r>
      <w:r w:rsidR="0025045F" w:rsidRPr="0025045F">
        <w:rPr>
          <w:rFonts w:ascii="Arial" w:hAnsi="Arial"/>
          <w:b/>
          <w:bCs/>
          <w:vertAlign w:val="superscript"/>
        </w:rPr>
        <w:t>th</w:t>
      </w:r>
      <w:r w:rsidR="0025045F">
        <w:rPr>
          <w:rFonts w:ascii="Arial" w:hAnsi="Arial"/>
          <w:b/>
          <w:bCs/>
        </w:rPr>
        <w:t xml:space="preserve"> Floor, Courtroom 4.  </w:t>
      </w:r>
    </w:p>
    <w:p w14:paraId="3845C045" w14:textId="77777777" w:rsidR="0093612E" w:rsidRDefault="0093612E" w:rsidP="00BB5FAA">
      <w:pPr>
        <w:pStyle w:val="BodyText"/>
        <w:contextualSpacing/>
        <w:rPr>
          <w:rFonts w:ascii="Arial" w:hAnsi="Arial"/>
        </w:rPr>
      </w:pPr>
    </w:p>
    <w:p w14:paraId="66EDF2C7" w14:textId="77777777" w:rsidR="003C59AF" w:rsidRDefault="003C59AF" w:rsidP="00BB5FAA">
      <w:pPr>
        <w:pStyle w:val="BodyText"/>
        <w:contextualSpacing/>
        <w:rPr>
          <w:rFonts w:ascii="Arial" w:hAnsi="Arial"/>
          <w:b/>
        </w:rPr>
      </w:pPr>
    </w:p>
    <w:p w14:paraId="5187A2B8" w14:textId="77777777" w:rsidR="00500ED7" w:rsidRDefault="00500ED7" w:rsidP="00BB5FAA">
      <w:pPr>
        <w:pStyle w:val="BodyText"/>
        <w:contextualSpacing/>
        <w:rPr>
          <w:rFonts w:ascii="Arial" w:hAnsi="Arial"/>
        </w:rPr>
      </w:pPr>
    </w:p>
    <w:p w14:paraId="5B7A524C" w14:textId="77777777" w:rsidR="007C7AE4" w:rsidRDefault="00250EA5" w:rsidP="00BB5FAA">
      <w:pPr>
        <w:pStyle w:val="BodyText"/>
        <w:contextualSpacing/>
        <w:rPr>
          <w:rFonts w:ascii="Arial" w:hAnsi="Arial"/>
        </w:rPr>
      </w:pPr>
      <w:r>
        <w:rPr>
          <w:rFonts w:ascii="Arial" w:hAnsi="Arial"/>
        </w:rPr>
        <w:t>If you have</w:t>
      </w:r>
      <w:r w:rsidR="007C7AE4">
        <w:rPr>
          <w:rFonts w:ascii="Arial" w:hAnsi="Arial"/>
        </w:rPr>
        <w:t xml:space="preserve"> any questions, please contact me.</w:t>
      </w:r>
    </w:p>
    <w:p w14:paraId="7EB40532" w14:textId="77777777" w:rsidR="007C7AE4" w:rsidRDefault="007C7AE4" w:rsidP="00BB5FAA">
      <w:pPr>
        <w:pStyle w:val="BodyText"/>
        <w:contextualSpacing/>
        <w:rPr>
          <w:rFonts w:ascii="Arial" w:hAnsi="Arial"/>
        </w:rPr>
      </w:pPr>
    </w:p>
    <w:p w14:paraId="5B385C54" w14:textId="77777777" w:rsidR="0047100F" w:rsidRDefault="0047100F" w:rsidP="00BB5FAA">
      <w:pPr>
        <w:pStyle w:val="BodyText"/>
        <w:contextualSpacing/>
        <w:rPr>
          <w:rFonts w:ascii="Arial" w:hAnsi="Arial"/>
        </w:rPr>
      </w:pPr>
    </w:p>
    <w:p w14:paraId="1C3AE473" w14:textId="77777777" w:rsidR="007C7AE4" w:rsidRDefault="007C7AE4" w:rsidP="00BB5FAA">
      <w:pPr>
        <w:pStyle w:val="BodyText"/>
        <w:contextualSpacing/>
        <w:rPr>
          <w:rFonts w:ascii="Arial" w:hAnsi="Arial"/>
        </w:rPr>
      </w:pPr>
      <w:r>
        <w:rPr>
          <w:rFonts w:ascii="Arial" w:hAnsi="Arial"/>
        </w:rPr>
        <w:t>Thank you.</w:t>
      </w:r>
    </w:p>
    <w:sectPr w:rsidR="007C7AE4" w:rsidSect="00BD4132">
      <w:footnotePr>
        <w:numRestart w:val="eachPage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6ED2"/>
    <w:multiLevelType w:val="hybridMultilevel"/>
    <w:tmpl w:val="69E02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226DD"/>
    <w:multiLevelType w:val="hybridMultilevel"/>
    <w:tmpl w:val="2C0C4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831611">
    <w:abstractNumId w:val="1"/>
  </w:num>
  <w:num w:numId="2" w16cid:durableId="193546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1B5"/>
    <w:rsid w:val="0000251E"/>
    <w:rsid w:val="00002937"/>
    <w:rsid w:val="00002A64"/>
    <w:rsid w:val="00004B44"/>
    <w:rsid w:val="00005ED2"/>
    <w:rsid w:val="00010998"/>
    <w:rsid w:val="00010DA6"/>
    <w:rsid w:val="00012DF9"/>
    <w:rsid w:val="0001369A"/>
    <w:rsid w:val="00016524"/>
    <w:rsid w:val="00017225"/>
    <w:rsid w:val="000226D9"/>
    <w:rsid w:val="000235AA"/>
    <w:rsid w:val="00025E27"/>
    <w:rsid w:val="000275C8"/>
    <w:rsid w:val="000306E6"/>
    <w:rsid w:val="00030C58"/>
    <w:rsid w:val="00031309"/>
    <w:rsid w:val="00032431"/>
    <w:rsid w:val="00033FD5"/>
    <w:rsid w:val="0003509E"/>
    <w:rsid w:val="000413FD"/>
    <w:rsid w:val="000421DA"/>
    <w:rsid w:val="0004398D"/>
    <w:rsid w:val="00044DE3"/>
    <w:rsid w:val="00045DB9"/>
    <w:rsid w:val="00054021"/>
    <w:rsid w:val="00054C4F"/>
    <w:rsid w:val="00055CEB"/>
    <w:rsid w:val="00055E26"/>
    <w:rsid w:val="00056A46"/>
    <w:rsid w:val="00060B1D"/>
    <w:rsid w:val="00060D3E"/>
    <w:rsid w:val="00062057"/>
    <w:rsid w:val="00063BFC"/>
    <w:rsid w:val="000654F5"/>
    <w:rsid w:val="00065ECD"/>
    <w:rsid w:val="000660AB"/>
    <w:rsid w:val="00067A40"/>
    <w:rsid w:val="00067BE0"/>
    <w:rsid w:val="00067C1A"/>
    <w:rsid w:val="00070667"/>
    <w:rsid w:val="000708BC"/>
    <w:rsid w:val="00073D27"/>
    <w:rsid w:val="00074387"/>
    <w:rsid w:val="000765AC"/>
    <w:rsid w:val="00076ACC"/>
    <w:rsid w:val="00080869"/>
    <w:rsid w:val="00081C76"/>
    <w:rsid w:val="00083C01"/>
    <w:rsid w:val="000846FF"/>
    <w:rsid w:val="00085A4B"/>
    <w:rsid w:val="0008660E"/>
    <w:rsid w:val="00087BBA"/>
    <w:rsid w:val="00092FB6"/>
    <w:rsid w:val="00093E04"/>
    <w:rsid w:val="000952F4"/>
    <w:rsid w:val="00095C67"/>
    <w:rsid w:val="00095ED3"/>
    <w:rsid w:val="000A0052"/>
    <w:rsid w:val="000A1EC6"/>
    <w:rsid w:val="000A288C"/>
    <w:rsid w:val="000A2C6A"/>
    <w:rsid w:val="000A4255"/>
    <w:rsid w:val="000B1C8D"/>
    <w:rsid w:val="000B2283"/>
    <w:rsid w:val="000B266D"/>
    <w:rsid w:val="000B6497"/>
    <w:rsid w:val="000B75B3"/>
    <w:rsid w:val="000B7E4B"/>
    <w:rsid w:val="000C0604"/>
    <w:rsid w:val="000C0A4E"/>
    <w:rsid w:val="000C0B52"/>
    <w:rsid w:val="000C24DF"/>
    <w:rsid w:val="000C345C"/>
    <w:rsid w:val="000C52EA"/>
    <w:rsid w:val="000C5B5F"/>
    <w:rsid w:val="000C67A2"/>
    <w:rsid w:val="000C7144"/>
    <w:rsid w:val="000D0CA7"/>
    <w:rsid w:val="000D2095"/>
    <w:rsid w:val="000D285A"/>
    <w:rsid w:val="000D35EB"/>
    <w:rsid w:val="000D52CE"/>
    <w:rsid w:val="000D5824"/>
    <w:rsid w:val="000D718D"/>
    <w:rsid w:val="000E10EC"/>
    <w:rsid w:val="000E180C"/>
    <w:rsid w:val="000E19E3"/>
    <w:rsid w:val="000E19EE"/>
    <w:rsid w:val="000E20AD"/>
    <w:rsid w:val="000E26D0"/>
    <w:rsid w:val="000E36FE"/>
    <w:rsid w:val="000E387C"/>
    <w:rsid w:val="000E5C83"/>
    <w:rsid w:val="000F5DBC"/>
    <w:rsid w:val="000F7E6C"/>
    <w:rsid w:val="00103F33"/>
    <w:rsid w:val="00104F3C"/>
    <w:rsid w:val="00105128"/>
    <w:rsid w:val="0010526E"/>
    <w:rsid w:val="001054CF"/>
    <w:rsid w:val="00106C97"/>
    <w:rsid w:val="00107146"/>
    <w:rsid w:val="00107318"/>
    <w:rsid w:val="00113D9D"/>
    <w:rsid w:val="00114285"/>
    <w:rsid w:val="00116D57"/>
    <w:rsid w:val="0012081A"/>
    <w:rsid w:val="0012102B"/>
    <w:rsid w:val="00121CE3"/>
    <w:rsid w:val="00124F4C"/>
    <w:rsid w:val="00126EC5"/>
    <w:rsid w:val="00127BC8"/>
    <w:rsid w:val="001321E7"/>
    <w:rsid w:val="00132B39"/>
    <w:rsid w:val="00134987"/>
    <w:rsid w:val="00134B37"/>
    <w:rsid w:val="001352FA"/>
    <w:rsid w:val="001358B5"/>
    <w:rsid w:val="001360C4"/>
    <w:rsid w:val="00136758"/>
    <w:rsid w:val="001431B3"/>
    <w:rsid w:val="00143262"/>
    <w:rsid w:val="0014412C"/>
    <w:rsid w:val="00144681"/>
    <w:rsid w:val="001447C5"/>
    <w:rsid w:val="001473E1"/>
    <w:rsid w:val="0015034E"/>
    <w:rsid w:val="00151002"/>
    <w:rsid w:val="00151D1F"/>
    <w:rsid w:val="001520FC"/>
    <w:rsid w:val="001532D6"/>
    <w:rsid w:val="00153481"/>
    <w:rsid w:val="00156700"/>
    <w:rsid w:val="00156B00"/>
    <w:rsid w:val="001649D6"/>
    <w:rsid w:val="00165B26"/>
    <w:rsid w:val="0016662F"/>
    <w:rsid w:val="00166772"/>
    <w:rsid w:val="00167AE2"/>
    <w:rsid w:val="00167F48"/>
    <w:rsid w:val="00170D2A"/>
    <w:rsid w:val="00171962"/>
    <w:rsid w:val="001733D2"/>
    <w:rsid w:val="0017428A"/>
    <w:rsid w:val="00175130"/>
    <w:rsid w:val="001776A3"/>
    <w:rsid w:val="0018605D"/>
    <w:rsid w:val="00187D90"/>
    <w:rsid w:val="00190A55"/>
    <w:rsid w:val="00191A76"/>
    <w:rsid w:val="00196944"/>
    <w:rsid w:val="00196BC9"/>
    <w:rsid w:val="00196F37"/>
    <w:rsid w:val="001A0478"/>
    <w:rsid w:val="001A0A66"/>
    <w:rsid w:val="001A0F44"/>
    <w:rsid w:val="001A14B3"/>
    <w:rsid w:val="001A23AE"/>
    <w:rsid w:val="001A34F1"/>
    <w:rsid w:val="001A3D7A"/>
    <w:rsid w:val="001A471D"/>
    <w:rsid w:val="001A5232"/>
    <w:rsid w:val="001A6B34"/>
    <w:rsid w:val="001A7B8B"/>
    <w:rsid w:val="001B04EB"/>
    <w:rsid w:val="001B21F6"/>
    <w:rsid w:val="001B2B82"/>
    <w:rsid w:val="001B2B89"/>
    <w:rsid w:val="001B3344"/>
    <w:rsid w:val="001B3561"/>
    <w:rsid w:val="001B38F8"/>
    <w:rsid w:val="001B443B"/>
    <w:rsid w:val="001B69BD"/>
    <w:rsid w:val="001B7EFA"/>
    <w:rsid w:val="001C0A36"/>
    <w:rsid w:val="001C20AA"/>
    <w:rsid w:val="001C39E6"/>
    <w:rsid w:val="001C3DBB"/>
    <w:rsid w:val="001C5D1D"/>
    <w:rsid w:val="001D0034"/>
    <w:rsid w:val="001D137E"/>
    <w:rsid w:val="001D15F0"/>
    <w:rsid w:val="001D2D4D"/>
    <w:rsid w:val="001D4555"/>
    <w:rsid w:val="001D68F2"/>
    <w:rsid w:val="001D6ED1"/>
    <w:rsid w:val="001D7AD3"/>
    <w:rsid w:val="001E0656"/>
    <w:rsid w:val="001E0F1D"/>
    <w:rsid w:val="001E1DAE"/>
    <w:rsid w:val="001E1FBA"/>
    <w:rsid w:val="001E2507"/>
    <w:rsid w:val="001E3585"/>
    <w:rsid w:val="001E4AB6"/>
    <w:rsid w:val="001E5717"/>
    <w:rsid w:val="001E5CA5"/>
    <w:rsid w:val="001E793F"/>
    <w:rsid w:val="001F0497"/>
    <w:rsid w:val="001F1917"/>
    <w:rsid w:val="001F2AAE"/>
    <w:rsid w:val="001F493A"/>
    <w:rsid w:val="001F50EB"/>
    <w:rsid w:val="001F7D08"/>
    <w:rsid w:val="00200462"/>
    <w:rsid w:val="00201C98"/>
    <w:rsid w:val="00202341"/>
    <w:rsid w:val="00203848"/>
    <w:rsid w:val="002039CE"/>
    <w:rsid w:val="0020639A"/>
    <w:rsid w:val="00207607"/>
    <w:rsid w:val="002100EE"/>
    <w:rsid w:val="0021283C"/>
    <w:rsid w:val="00213819"/>
    <w:rsid w:val="002151FE"/>
    <w:rsid w:val="00216BA1"/>
    <w:rsid w:val="00216BA8"/>
    <w:rsid w:val="00217600"/>
    <w:rsid w:val="00217A5E"/>
    <w:rsid w:val="00221509"/>
    <w:rsid w:val="0022255B"/>
    <w:rsid w:val="00223879"/>
    <w:rsid w:val="00226F73"/>
    <w:rsid w:val="00235306"/>
    <w:rsid w:val="002368A2"/>
    <w:rsid w:val="00236CFD"/>
    <w:rsid w:val="00240994"/>
    <w:rsid w:val="0024272B"/>
    <w:rsid w:val="0024290E"/>
    <w:rsid w:val="0024516B"/>
    <w:rsid w:val="00245704"/>
    <w:rsid w:val="00246CB3"/>
    <w:rsid w:val="00246E1F"/>
    <w:rsid w:val="00247557"/>
    <w:rsid w:val="0025045F"/>
    <w:rsid w:val="00250EA5"/>
    <w:rsid w:val="002525DB"/>
    <w:rsid w:val="00253662"/>
    <w:rsid w:val="00253E82"/>
    <w:rsid w:val="00256A01"/>
    <w:rsid w:val="00261B47"/>
    <w:rsid w:val="00262B94"/>
    <w:rsid w:val="0026360F"/>
    <w:rsid w:val="0026429A"/>
    <w:rsid w:val="002657AC"/>
    <w:rsid w:val="00265A00"/>
    <w:rsid w:val="00265E9D"/>
    <w:rsid w:val="0026696F"/>
    <w:rsid w:val="002671A8"/>
    <w:rsid w:val="00270470"/>
    <w:rsid w:val="002704F9"/>
    <w:rsid w:val="002720C7"/>
    <w:rsid w:val="0027332E"/>
    <w:rsid w:val="00274D9F"/>
    <w:rsid w:val="00277FEA"/>
    <w:rsid w:val="00281359"/>
    <w:rsid w:val="00282033"/>
    <w:rsid w:val="0028219E"/>
    <w:rsid w:val="00282850"/>
    <w:rsid w:val="002844E1"/>
    <w:rsid w:val="00285088"/>
    <w:rsid w:val="002862F5"/>
    <w:rsid w:val="002913DE"/>
    <w:rsid w:val="002954B6"/>
    <w:rsid w:val="00295CDF"/>
    <w:rsid w:val="00296335"/>
    <w:rsid w:val="00296767"/>
    <w:rsid w:val="00297228"/>
    <w:rsid w:val="002978A1"/>
    <w:rsid w:val="002979EB"/>
    <w:rsid w:val="002A0C02"/>
    <w:rsid w:val="002A1DFA"/>
    <w:rsid w:val="002A21B4"/>
    <w:rsid w:val="002A4FA1"/>
    <w:rsid w:val="002A664A"/>
    <w:rsid w:val="002A6C86"/>
    <w:rsid w:val="002B112B"/>
    <w:rsid w:val="002B1D3C"/>
    <w:rsid w:val="002B270E"/>
    <w:rsid w:val="002B33C5"/>
    <w:rsid w:val="002B470D"/>
    <w:rsid w:val="002B4891"/>
    <w:rsid w:val="002B4E15"/>
    <w:rsid w:val="002B531D"/>
    <w:rsid w:val="002B5780"/>
    <w:rsid w:val="002B6D13"/>
    <w:rsid w:val="002B7161"/>
    <w:rsid w:val="002C0BB3"/>
    <w:rsid w:val="002C1A26"/>
    <w:rsid w:val="002C1EE6"/>
    <w:rsid w:val="002C2B7A"/>
    <w:rsid w:val="002C7E63"/>
    <w:rsid w:val="002D0E17"/>
    <w:rsid w:val="002D287D"/>
    <w:rsid w:val="002D3050"/>
    <w:rsid w:val="002D33A7"/>
    <w:rsid w:val="002D4461"/>
    <w:rsid w:val="002D44D7"/>
    <w:rsid w:val="002D4A93"/>
    <w:rsid w:val="002D6057"/>
    <w:rsid w:val="002D60B1"/>
    <w:rsid w:val="002D68EC"/>
    <w:rsid w:val="002D7266"/>
    <w:rsid w:val="002D72B7"/>
    <w:rsid w:val="002E15A9"/>
    <w:rsid w:val="002E20F5"/>
    <w:rsid w:val="002E3070"/>
    <w:rsid w:val="002E3BB3"/>
    <w:rsid w:val="002F0EF0"/>
    <w:rsid w:val="002F1B49"/>
    <w:rsid w:val="002F2628"/>
    <w:rsid w:val="002F3292"/>
    <w:rsid w:val="002F4590"/>
    <w:rsid w:val="002F6EDF"/>
    <w:rsid w:val="002F7A9D"/>
    <w:rsid w:val="003002E7"/>
    <w:rsid w:val="0030320E"/>
    <w:rsid w:val="00303362"/>
    <w:rsid w:val="00305274"/>
    <w:rsid w:val="00306649"/>
    <w:rsid w:val="00307187"/>
    <w:rsid w:val="00310D6F"/>
    <w:rsid w:val="00311069"/>
    <w:rsid w:val="003111D2"/>
    <w:rsid w:val="0031334D"/>
    <w:rsid w:val="003133AC"/>
    <w:rsid w:val="00314C6C"/>
    <w:rsid w:val="0031540D"/>
    <w:rsid w:val="00315E65"/>
    <w:rsid w:val="00316531"/>
    <w:rsid w:val="00316E03"/>
    <w:rsid w:val="00321120"/>
    <w:rsid w:val="00321B05"/>
    <w:rsid w:val="00321E2C"/>
    <w:rsid w:val="00322625"/>
    <w:rsid w:val="00322805"/>
    <w:rsid w:val="003228F3"/>
    <w:rsid w:val="003229DE"/>
    <w:rsid w:val="003245E4"/>
    <w:rsid w:val="00324DBA"/>
    <w:rsid w:val="0032636F"/>
    <w:rsid w:val="00330DED"/>
    <w:rsid w:val="00331CA3"/>
    <w:rsid w:val="003320F4"/>
    <w:rsid w:val="00335931"/>
    <w:rsid w:val="00335B28"/>
    <w:rsid w:val="00336B0A"/>
    <w:rsid w:val="00340C52"/>
    <w:rsid w:val="0034292D"/>
    <w:rsid w:val="003442C0"/>
    <w:rsid w:val="003450BC"/>
    <w:rsid w:val="00345794"/>
    <w:rsid w:val="00350022"/>
    <w:rsid w:val="00350C7E"/>
    <w:rsid w:val="00352A77"/>
    <w:rsid w:val="00354B5F"/>
    <w:rsid w:val="00354DD9"/>
    <w:rsid w:val="003554F3"/>
    <w:rsid w:val="003570C6"/>
    <w:rsid w:val="00360CFA"/>
    <w:rsid w:val="0036110A"/>
    <w:rsid w:val="00361989"/>
    <w:rsid w:val="003645CC"/>
    <w:rsid w:val="0036657C"/>
    <w:rsid w:val="00366DA0"/>
    <w:rsid w:val="00371046"/>
    <w:rsid w:val="00371404"/>
    <w:rsid w:val="00372D3A"/>
    <w:rsid w:val="0037410C"/>
    <w:rsid w:val="00375281"/>
    <w:rsid w:val="003758A5"/>
    <w:rsid w:val="00376D27"/>
    <w:rsid w:val="003779EC"/>
    <w:rsid w:val="00387BC7"/>
    <w:rsid w:val="00390265"/>
    <w:rsid w:val="00390884"/>
    <w:rsid w:val="003915A7"/>
    <w:rsid w:val="0039279F"/>
    <w:rsid w:val="0039517B"/>
    <w:rsid w:val="00395D35"/>
    <w:rsid w:val="003963D3"/>
    <w:rsid w:val="003976A4"/>
    <w:rsid w:val="003A20B2"/>
    <w:rsid w:val="003A522C"/>
    <w:rsid w:val="003B0188"/>
    <w:rsid w:val="003B1644"/>
    <w:rsid w:val="003B23CB"/>
    <w:rsid w:val="003B29D4"/>
    <w:rsid w:val="003B4089"/>
    <w:rsid w:val="003B4482"/>
    <w:rsid w:val="003B5346"/>
    <w:rsid w:val="003B624B"/>
    <w:rsid w:val="003B7186"/>
    <w:rsid w:val="003C1158"/>
    <w:rsid w:val="003C2E77"/>
    <w:rsid w:val="003C323A"/>
    <w:rsid w:val="003C3B94"/>
    <w:rsid w:val="003C59AF"/>
    <w:rsid w:val="003C64B4"/>
    <w:rsid w:val="003C6B66"/>
    <w:rsid w:val="003D1480"/>
    <w:rsid w:val="003D2B2D"/>
    <w:rsid w:val="003D42B2"/>
    <w:rsid w:val="003D5ACF"/>
    <w:rsid w:val="003E031B"/>
    <w:rsid w:val="003E1C57"/>
    <w:rsid w:val="003E1EF8"/>
    <w:rsid w:val="003E1F6D"/>
    <w:rsid w:val="003E256C"/>
    <w:rsid w:val="003E510E"/>
    <w:rsid w:val="003E652F"/>
    <w:rsid w:val="003E6F68"/>
    <w:rsid w:val="003E7E07"/>
    <w:rsid w:val="003E7F27"/>
    <w:rsid w:val="003F0B7E"/>
    <w:rsid w:val="003F0E94"/>
    <w:rsid w:val="003F158A"/>
    <w:rsid w:val="003F163A"/>
    <w:rsid w:val="003F341A"/>
    <w:rsid w:val="003F3771"/>
    <w:rsid w:val="003F4503"/>
    <w:rsid w:val="003F4F28"/>
    <w:rsid w:val="003F6869"/>
    <w:rsid w:val="003F7431"/>
    <w:rsid w:val="00400846"/>
    <w:rsid w:val="004016DA"/>
    <w:rsid w:val="004029F1"/>
    <w:rsid w:val="00402C08"/>
    <w:rsid w:val="00402C91"/>
    <w:rsid w:val="004037B2"/>
    <w:rsid w:val="004038AC"/>
    <w:rsid w:val="00404747"/>
    <w:rsid w:val="00406181"/>
    <w:rsid w:val="00410262"/>
    <w:rsid w:val="004119C6"/>
    <w:rsid w:val="00411AAB"/>
    <w:rsid w:val="0041221B"/>
    <w:rsid w:val="00412BF3"/>
    <w:rsid w:val="00413367"/>
    <w:rsid w:val="00414698"/>
    <w:rsid w:val="00414985"/>
    <w:rsid w:val="004205CA"/>
    <w:rsid w:val="00420F2D"/>
    <w:rsid w:val="00421F9C"/>
    <w:rsid w:val="004229BE"/>
    <w:rsid w:val="0043091C"/>
    <w:rsid w:val="00430AD4"/>
    <w:rsid w:val="004319E9"/>
    <w:rsid w:val="0043274A"/>
    <w:rsid w:val="0043338C"/>
    <w:rsid w:val="004349D1"/>
    <w:rsid w:val="00434B75"/>
    <w:rsid w:val="00435344"/>
    <w:rsid w:val="00436E16"/>
    <w:rsid w:val="004423EF"/>
    <w:rsid w:val="00442AE7"/>
    <w:rsid w:val="004432A7"/>
    <w:rsid w:val="004511B5"/>
    <w:rsid w:val="004513A6"/>
    <w:rsid w:val="00453C57"/>
    <w:rsid w:val="00455063"/>
    <w:rsid w:val="0045558A"/>
    <w:rsid w:val="00456132"/>
    <w:rsid w:val="00457B43"/>
    <w:rsid w:val="00461D45"/>
    <w:rsid w:val="0046318B"/>
    <w:rsid w:val="004676E8"/>
    <w:rsid w:val="00467D8D"/>
    <w:rsid w:val="00470839"/>
    <w:rsid w:val="0047100F"/>
    <w:rsid w:val="00472EFA"/>
    <w:rsid w:val="00472F2E"/>
    <w:rsid w:val="00473026"/>
    <w:rsid w:val="004735A7"/>
    <w:rsid w:val="00473BDC"/>
    <w:rsid w:val="00475023"/>
    <w:rsid w:val="00476F78"/>
    <w:rsid w:val="00477B46"/>
    <w:rsid w:val="00477FD7"/>
    <w:rsid w:val="004818E5"/>
    <w:rsid w:val="00483109"/>
    <w:rsid w:val="00484FE7"/>
    <w:rsid w:val="0048507B"/>
    <w:rsid w:val="00485789"/>
    <w:rsid w:val="00492C0E"/>
    <w:rsid w:val="00492CD0"/>
    <w:rsid w:val="00492EB2"/>
    <w:rsid w:val="00493D0B"/>
    <w:rsid w:val="00495AB5"/>
    <w:rsid w:val="004A096F"/>
    <w:rsid w:val="004A598A"/>
    <w:rsid w:val="004A5D25"/>
    <w:rsid w:val="004B0CA8"/>
    <w:rsid w:val="004B15BB"/>
    <w:rsid w:val="004B17E4"/>
    <w:rsid w:val="004B1B06"/>
    <w:rsid w:val="004B2A09"/>
    <w:rsid w:val="004B2E71"/>
    <w:rsid w:val="004B317C"/>
    <w:rsid w:val="004B4C1F"/>
    <w:rsid w:val="004B5EC9"/>
    <w:rsid w:val="004C0048"/>
    <w:rsid w:val="004C0C9E"/>
    <w:rsid w:val="004C0DFB"/>
    <w:rsid w:val="004C1EF0"/>
    <w:rsid w:val="004C2FA7"/>
    <w:rsid w:val="004C5172"/>
    <w:rsid w:val="004C6FED"/>
    <w:rsid w:val="004D452D"/>
    <w:rsid w:val="004D58F8"/>
    <w:rsid w:val="004D64AF"/>
    <w:rsid w:val="004D750C"/>
    <w:rsid w:val="004E0328"/>
    <w:rsid w:val="004E0CFA"/>
    <w:rsid w:val="004E211C"/>
    <w:rsid w:val="004E3723"/>
    <w:rsid w:val="004E6700"/>
    <w:rsid w:val="004F6AF1"/>
    <w:rsid w:val="004F6D25"/>
    <w:rsid w:val="004F7AAF"/>
    <w:rsid w:val="005007DE"/>
    <w:rsid w:val="00500ED7"/>
    <w:rsid w:val="005033D0"/>
    <w:rsid w:val="0050349A"/>
    <w:rsid w:val="00505182"/>
    <w:rsid w:val="00505403"/>
    <w:rsid w:val="00506FF4"/>
    <w:rsid w:val="00507109"/>
    <w:rsid w:val="00507419"/>
    <w:rsid w:val="005076A4"/>
    <w:rsid w:val="005106AE"/>
    <w:rsid w:val="005107C1"/>
    <w:rsid w:val="00510A5F"/>
    <w:rsid w:val="00512C12"/>
    <w:rsid w:val="005137BA"/>
    <w:rsid w:val="0051432A"/>
    <w:rsid w:val="00514C04"/>
    <w:rsid w:val="005175D4"/>
    <w:rsid w:val="00521356"/>
    <w:rsid w:val="00522BF2"/>
    <w:rsid w:val="00525503"/>
    <w:rsid w:val="00526086"/>
    <w:rsid w:val="00527C80"/>
    <w:rsid w:val="005305A0"/>
    <w:rsid w:val="00530AC3"/>
    <w:rsid w:val="00530BA7"/>
    <w:rsid w:val="005325C6"/>
    <w:rsid w:val="0053346E"/>
    <w:rsid w:val="00533D79"/>
    <w:rsid w:val="00537723"/>
    <w:rsid w:val="0054164E"/>
    <w:rsid w:val="0054179E"/>
    <w:rsid w:val="00541F84"/>
    <w:rsid w:val="00542E5A"/>
    <w:rsid w:val="00543E74"/>
    <w:rsid w:val="005442E3"/>
    <w:rsid w:val="00545D8E"/>
    <w:rsid w:val="005461D6"/>
    <w:rsid w:val="0055221A"/>
    <w:rsid w:val="00552767"/>
    <w:rsid w:val="005533A2"/>
    <w:rsid w:val="00556170"/>
    <w:rsid w:val="00560C0F"/>
    <w:rsid w:val="00562AA3"/>
    <w:rsid w:val="00563C53"/>
    <w:rsid w:val="0056499D"/>
    <w:rsid w:val="00565949"/>
    <w:rsid w:val="00565DF6"/>
    <w:rsid w:val="0056722E"/>
    <w:rsid w:val="0056789B"/>
    <w:rsid w:val="00567E1F"/>
    <w:rsid w:val="00570B46"/>
    <w:rsid w:val="00572E41"/>
    <w:rsid w:val="00573CCF"/>
    <w:rsid w:val="0057427C"/>
    <w:rsid w:val="00574686"/>
    <w:rsid w:val="00574C23"/>
    <w:rsid w:val="00576C21"/>
    <w:rsid w:val="00577284"/>
    <w:rsid w:val="0057744E"/>
    <w:rsid w:val="005774AE"/>
    <w:rsid w:val="00580B17"/>
    <w:rsid w:val="00582E1A"/>
    <w:rsid w:val="00582E69"/>
    <w:rsid w:val="00583122"/>
    <w:rsid w:val="005831D1"/>
    <w:rsid w:val="0058506F"/>
    <w:rsid w:val="00585ABC"/>
    <w:rsid w:val="00586713"/>
    <w:rsid w:val="00587B26"/>
    <w:rsid w:val="00590059"/>
    <w:rsid w:val="005922E0"/>
    <w:rsid w:val="00593121"/>
    <w:rsid w:val="005932FA"/>
    <w:rsid w:val="005938EB"/>
    <w:rsid w:val="00597EE5"/>
    <w:rsid w:val="005A06A6"/>
    <w:rsid w:val="005A1A9E"/>
    <w:rsid w:val="005A2333"/>
    <w:rsid w:val="005A2954"/>
    <w:rsid w:val="005A4565"/>
    <w:rsid w:val="005A5695"/>
    <w:rsid w:val="005A6A78"/>
    <w:rsid w:val="005B0A45"/>
    <w:rsid w:val="005B0BD2"/>
    <w:rsid w:val="005B0E80"/>
    <w:rsid w:val="005B2DF6"/>
    <w:rsid w:val="005B2F8B"/>
    <w:rsid w:val="005B31EF"/>
    <w:rsid w:val="005B3C60"/>
    <w:rsid w:val="005B42BA"/>
    <w:rsid w:val="005B46BB"/>
    <w:rsid w:val="005B61BB"/>
    <w:rsid w:val="005B64E2"/>
    <w:rsid w:val="005B68CC"/>
    <w:rsid w:val="005B72F9"/>
    <w:rsid w:val="005B77EC"/>
    <w:rsid w:val="005C220C"/>
    <w:rsid w:val="005C2524"/>
    <w:rsid w:val="005C311C"/>
    <w:rsid w:val="005C4036"/>
    <w:rsid w:val="005C5C14"/>
    <w:rsid w:val="005C6937"/>
    <w:rsid w:val="005C6D35"/>
    <w:rsid w:val="005C7272"/>
    <w:rsid w:val="005C7A61"/>
    <w:rsid w:val="005D0F01"/>
    <w:rsid w:val="005D1FD4"/>
    <w:rsid w:val="005D5654"/>
    <w:rsid w:val="005D63FF"/>
    <w:rsid w:val="005D6DA0"/>
    <w:rsid w:val="005D7000"/>
    <w:rsid w:val="005D74BD"/>
    <w:rsid w:val="005D74F4"/>
    <w:rsid w:val="005E431D"/>
    <w:rsid w:val="005E570D"/>
    <w:rsid w:val="005F017D"/>
    <w:rsid w:val="005F299C"/>
    <w:rsid w:val="005F4DED"/>
    <w:rsid w:val="005F691B"/>
    <w:rsid w:val="00600E4C"/>
    <w:rsid w:val="00600E57"/>
    <w:rsid w:val="00601ABF"/>
    <w:rsid w:val="00602DDA"/>
    <w:rsid w:val="00603D92"/>
    <w:rsid w:val="00604F1D"/>
    <w:rsid w:val="00605330"/>
    <w:rsid w:val="00607D61"/>
    <w:rsid w:val="006107A2"/>
    <w:rsid w:val="006132BB"/>
    <w:rsid w:val="00616D91"/>
    <w:rsid w:val="00617961"/>
    <w:rsid w:val="0062052C"/>
    <w:rsid w:val="00620D2A"/>
    <w:rsid w:val="00622702"/>
    <w:rsid w:val="006230BA"/>
    <w:rsid w:val="006244E8"/>
    <w:rsid w:val="0062592F"/>
    <w:rsid w:val="00625CA1"/>
    <w:rsid w:val="00626E46"/>
    <w:rsid w:val="00627357"/>
    <w:rsid w:val="00630135"/>
    <w:rsid w:val="00632901"/>
    <w:rsid w:val="006332DF"/>
    <w:rsid w:val="00633F09"/>
    <w:rsid w:val="006345CD"/>
    <w:rsid w:val="00634F7D"/>
    <w:rsid w:val="00635100"/>
    <w:rsid w:val="00635BBA"/>
    <w:rsid w:val="00635FDC"/>
    <w:rsid w:val="0063644D"/>
    <w:rsid w:val="00637200"/>
    <w:rsid w:val="006402B3"/>
    <w:rsid w:val="006414FE"/>
    <w:rsid w:val="00641FBA"/>
    <w:rsid w:val="006424C6"/>
    <w:rsid w:val="00643BFC"/>
    <w:rsid w:val="006443AE"/>
    <w:rsid w:val="006453AE"/>
    <w:rsid w:val="0064604C"/>
    <w:rsid w:val="00652E63"/>
    <w:rsid w:val="00653661"/>
    <w:rsid w:val="00654877"/>
    <w:rsid w:val="00657C41"/>
    <w:rsid w:val="00660E25"/>
    <w:rsid w:val="00661C28"/>
    <w:rsid w:val="00662880"/>
    <w:rsid w:val="0066296E"/>
    <w:rsid w:val="00666AB9"/>
    <w:rsid w:val="00667F8B"/>
    <w:rsid w:val="00670A6B"/>
    <w:rsid w:val="00671316"/>
    <w:rsid w:val="00673EB8"/>
    <w:rsid w:val="0067664A"/>
    <w:rsid w:val="00676C09"/>
    <w:rsid w:val="00681036"/>
    <w:rsid w:val="00681C9F"/>
    <w:rsid w:val="00683141"/>
    <w:rsid w:val="00683A01"/>
    <w:rsid w:val="00684B0F"/>
    <w:rsid w:val="00686E70"/>
    <w:rsid w:val="006907F3"/>
    <w:rsid w:val="00693034"/>
    <w:rsid w:val="0069375B"/>
    <w:rsid w:val="006938A9"/>
    <w:rsid w:val="00694A46"/>
    <w:rsid w:val="00695007"/>
    <w:rsid w:val="00695B0A"/>
    <w:rsid w:val="00695BEA"/>
    <w:rsid w:val="0069744B"/>
    <w:rsid w:val="00697C37"/>
    <w:rsid w:val="006A0CD5"/>
    <w:rsid w:val="006A2E45"/>
    <w:rsid w:val="006A3957"/>
    <w:rsid w:val="006A48C3"/>
    <w:rsid w:val="006A4E97"/>
    <w:rsid w:val="006A7577"/>
    <w:rsid w:val="006A7E00"/>
    <w:rsid w:val="006A7EA6"/>
    <w:rsid w:val="006A7F38"/>
    <w:rsid w:val="006B5FC1"/>
    <w:rsid w:val="006B6422"/>
    <w:rsid w:val="006B7D20"/>
    <w:rsid w:val="006C0E16"/>
    <w:rsid w:val="006C25E9"/>
    <w:rsid w:val="006C2823"/>
    <w:rsid w:val="006C28ED"/>
    <w:rsid w:val="006C2BE8"/>
    <w:rsid w:val="006C2FFF"/>
    <w:rsid w:val="006C5275"/>
    <w:rsid w:val="006C7D59"/>
    <w:rsid w:val="006D012A"/>
    <w:rsid w:val="006D0A17"/>
    <w:rsid w:val="006D12BA"/>
    <w:rsid w:val="006D1910"/>
    <w:rsid w:val="006D3231"/>
    <w:rsid w:val="006D4619"/>
    <w:rsid w:val="006D4DAB"/>
    <w:rsid w:val="006D5C92"/>
    <w:rsid w:val="006D7922"/>
    <w:rsid w:val="006E2F48"/>
    <w:rsid w:val="006E4F1C"/>
    <w:rsid w:val="006E54C4"/>
    <w:rsid w:val="006E5EE7"/>
    <w:rsid w:val="006E65A9"/>
    <w:rsid w:val="006E6903"/>
    <w:rsid w:val="006E7866"/>
    <w:rsid w:val="006E7E93"/>
    <w:rsid w:val="006F6A7D"/>
    <w:rsid w:val="006F7B63"/>
    <w:rsid w:val="00703D78"/>
    <w:rsid w:val="0070644A"/>
    <w:rsid w:val="00707902"/>
    <w:rsid w:val="00711A4B"/>
    <w:rsid w:val="00713524"/>
    <w:rsid w:val="00714747"/>
    <w:rsid w:val="0071768D"/>
    <w:rsid w:val="00717AFC"/>
    <w:rsid w:val="0072067D"/>
    <w:rsid w:val="00721524"/>
    <w:rsid w:val="0072271B"/>
    <w:rsid w:val="007227B5"/>
    <w:rsid w:val="00723ED9"/>
    <w:rsid w:val="007249C8"/>
    <w:rsid w:val="0072560B"/>
    <w:rsid w:val="0072643C"/>
    <w:rsid w:val="00726D8B"/>
    <w:rsid w:val="0072788D"/>
    <w:rsid w:val="00731B6B"/>
    <w:rsid w:val="00732E5E"/>
    <w:rsid w:val="00734974"/>
    <w:rsid w:val="00735764"/>
    <w:rsid w:val="007363E4"/>
    <w:rsid w:val="00742B8C"/>
    <w:rsid w:val="00743B83"/>
    <w:rsid w:val="007453C2"/>
    <w:rsid w:val="00747D78"/>
    <w:rsid w:val="007515F6"/>
    <w:rsid w:val="00752AF6"/>
    <w:rsid w:val="007535B4"/>
    <w:rsid w:val="00753B87"/>
    <w:rsid w:val="00756F60"/>
    <w:rsid w:val="0075763E"/>
    <w:rsid w:val="0076068C"/>
    <w:rsid w:val="00760720"/>
    <w:rsid w:val="00760C35"/>
    <w:rsid w:val="00761162"/>
    <w:rsid w:val="00761BF4"/>
    <w:rsid w:val="00763F1B"/>
    <w:rsid w:val="00765328"/>
    <w:rsid w:val="00765EC7"/>
    <w:rsid w:val="0076746D"/>
    <w:rsid w:val="00770479"/>
    <w:rsid w:val="00770533"/>
    <w:rsid w:val="007718D1"/>
    <w:rsid w:val="00771FEB"/>
    <w:rsid w:val="007720D0"/>
    <w:rsid w:val="00773DC6"/>
    <w:rsid w:val="007748C4"/>
    <w:rsid w:val="00775886"/>
    <w:rsid w:val="00775CBD"/>
    <w:rsid w:val="00775D26"/>
    <w:rsid w:val="00777643"/>
    <w:rsid w:val="007802D5"/>
    <w:rsid w:val="00780B39"/>
    <w:rsid w:val="00781376"/>
    <w:rsid w:val="00782059"/>
    <w:rsid w:val="0078215F"/>
    <w:rsid w:val="00785053"/>
    <w:rsid w:val="007868C7"/>
    <w:rsid w:val="007870D4"/>
    <w:rsid w:val="007900ED"/>
    <w:rsid w:val="00790E41"/>
    <w:rsid w:val="00791806"/>
    <w:rsid w:val="007918D8"/>
    <w:rsid w:val="0079384B"/>
    <w:rsid w:val="00795984"/>
    <w:rsid w:val="00795A89"/>
    <w:rsid w:val="007964E1"/>
    <w:rsid w:val="007A1AD1"/>
    <w:rsid w:val="007A296F"/>
    <w:rsid w:val="007A48FD"/>
    <w:rsid w:val="007A4996"/>
    <w:rsid w:val="007A500E"/>
    <w:rsid w:val="007A60F5"/>
    <w:rsid w:val="007B03A3"/>
    <w:rsid w:val="007B148A"/>
    <w:rsid w:val="007B2433"/>
    <w:rsid w:val="007B2C80"/>
    <w:rsid w:val="007B359C"/>
    <w:rsid w:val="007B4BB9"/>
    <w:rsid w:val="007B7426"/>
    <w:rsid w:val="007C0AB0"/>
    <w:rsid w:val="007C2A69"/>
    <w:rsid w:val="007C7AE4"/>
    <w:rsid w:val="007D089B"/>
    <w:rsid w:val="007D225F"/>
    <w:rsid w:val="007D291B"/>
    <w:rsid w:val="007D31C8"/>
    <w:rsid w:val="007D3272"/>
    <w:rsid w:val="007D4565"/>
    <w:rsid w:val="007D5AD1"/>
    <w:rsid w:val="007D6301"/>
    <w:rsid w:val="007D66D1"/>
    <w:rsid w:val="007E08FD"/>
    <w:rsid w:val="007E0A4E"/>
    <w:rsid w:val="007E1EC7"/>
    <w:rsid w:val="007E37D3"/>
    <w:rsid w:val="007E4677"/>
    <w:rsid w:val="007E486F"/>
    <w:rsid w:val="007E5A33"/>
    <w:rsid w:val="007E6BF0"/>
    <w:rsid w:val="007E6DCA"/>
    <w:rsid w:val="007E77D5"/>
    <w:rsid w:val="007F0286"/>
    <w:rsid w:val="007F1518"/>
    <w:rsid w:val="007F1B9B"/>
    <w:rsid w:val="007F267F"/>
    <w:rsid w:val="007F2A27"/>
    <w:rsid w:val="007F2D63"/>
    <w:rsid w:val="007F4A1A"/>
    <w:rsid w:val="007F57EB"/>
    <w:rsid w:val="007F5D9E"/>
    <w:rsid w:val="007F7235"/>
    <w:rsid w:val="0080060C"/>
    <w:rsid w:val="008036DF"/>
    <w:rsid w:val="0080407F"/>
    <w:rsid w:val="00807A0C"/>
    <w:rsid w:val="00807F51"/>
    <w:rsid w:val="00810F36"/>
    <w:rsid w:val="00812359"/>
    <w:rsid w:val="00816D07"/>
    <w:rsid w:val="00817464"/>
    <w:rsid w:val="00820D3E"/>
    <w:rsid w:val="00821643"/>
    <w:rsid w:val="00822E6C"/>
    <w:rsid w:val="00824CAE"/>
    <w:rsid w:val="00833805"/>
    <w:rsid w:val="00834EE1"/>
    <w:rsid w:val="0083682E"/>
    <w:rsid w:val="008368E4"/>
    <w:rsid w:val="00837175"/>
    <w:rsid w:val="008442E2"/>
    <w:rsid w:val="00844969"/>
    <w:rsid w:val="00844C21"/>
    <w:rsid w:val="00844CF0"/>
    <w:rsid w:val="0084508F"/>
    <w:rsid w:val="008472D2"/>
    <w:rsid w:val="00850DE4"/>
    <w:rsid w:val="00852563"/>
    <w:rsid w:val="00852710"/>
    <w:rsid w:val="0085298D"/>
    <w:rsid w:val="00852EEE"/>
    <w:rsid w:val="00853C2A"/>
    <w:rsid w:val="00854525"/>
    <w:rsid w:val="0086237F"/>
    <w:rsid w:val="00863268"/>
    <w:rsid w:val="00863FF9"/>
    <w:rsid w:val="00864B88"/>
    <w:rsid w:val="008669F3"/>
    <w:rsid w:val="00866B22"/>
    <w:rsid w:val="008671AE"/>
    <w:rsid w:val="008676F0"/>
    <w:rsid w:val="00871300"/>
    <w:rsid w:val="00871FBE"/>
    <w:rsid w:val="008728A4"/>
    <w:rsid w:val="00872947"/>
    <w:rsid w:val="008744C8"/>
    <w:rsid w:val="00876947"/>
    <w:rsid w:val="008848A0"/>
    <w:rsid w:val="00886A96"/>
    <w:rsid w:val="008878A3"/>
    <w:rsid w:val="00891FF6"/>
    <w:rsid w:val="00894135"/>
    <w:rsid w:val="00894FED"/>
    <w:rsid w:val="008959C2"/>
    <w:rsid w:val="008A1653"/>
    <w:rsid w:val="008A1E8A"/>
    <w:rsid w:val="008A4107"/>
    <w:rsid w:val="008A5A6E"/>
    <w:rsid w:val="008A7839"/>
    <w:rsid w:val="008A7DD6"/>
    <w:rsid w:val="008B04E1"/>
    <w:rsid w:val="008B0D39"/>
    <w:rsid w:val="008B0DEC"/>
    <w:rsid w:val="008B2841"/>
    <w:rsid w:val="008B559E"/>
    <w:rsid w:val="008B5D5D"/>
    <w:rsid w:val="008B6563"/>
    <w:rsid w:val="008B746C"/>
    <w:rsid w:val="008C008B"/>
    <w:rsid w:val="008C04A2"/>
    <w:rsid w:val="008C3935"/>
    <w:rsid w:val="008C4569"/>
    <w:rsid w:val="008C71D1"/>
    <w:rsid w:val="008D20CF"/>
    <w:rsid w:val="008D2483"/>
    <w:rsid w:val="008D4B39"/>
    <w:rsid w:val="008D56E3"/>
    <w:rsid w:val="008D5867"/>
    <w:rsid w:val="008D68CB"/>
    <w:rsid w:val="008E0FBA"/>
    <w:rsid w:val="008E15FC"/>
    <w:rsid w:val="008E1AB6"/>
    <w:rsid w:val="008E2DB6"/>
    <w:rsid w:val="008E34EC"/>
    <w:rsid w:val="008E40FE"/>
    <w:rsid w:val="008E426C"/>
    <w:rsid w:val="008E752D"/>
    <w:rsid w:val="008E788C"/>
    <w:rsid w:val="008E79F4"/>
    <w:rsid w:val="008F00D8"/>
    <w:rsid w:val="008F10FC"/>
    <w:rsid w:val="008F1880"/>
    <w:rsid w:val="008F342B"/>
    <w:rsid w:val="008F4392"/>
    <w:rsid w:val="008F69B2"/>
    <w:rsid w:val="008F6FDB"/>
    <w:rsid w:val="00901404"/>
    <w:rsid w:val="0090242E"/>
    <w:rsid w:val="00904433"/>
    <w:rsid w:val="0090654E"/>
    <w:rsid w:val="00906ED1"/>
    <w:rsid w:val="0091054A"/>
    <w:rsid w:val="00914604"/>
    <w:rsid w:val="00914690"/>
    <w:rsid w:val="009159E0"/>
    <w:rsid w:val="00916CDF"/>
    <w:rsid w:val="00917E32"/>
    <w:rsid w:val="009200F0"/>
    <w:rsid w:val="00920A1C"/>
    <w:rsid w:val="00920DCA"/>
    <w:rsid w:val="00923E9D"/>
    <w:rsid w:val="0092426B"/>
    <w:rsid w:val="009350EF"/>
    <w:rsid w:val="0093612E"/>
    <w:rsid w:val="00940C09"/>
    <w:rsid w:val="00941CB8"/>
    <w:rsid w:val="00942C51"/>
    <w:rsid w:val="009435B0"/>
    <w:rsid w:val="009438B9"/>
    <w:rsid w:val="00944125"/>
    <w:rsid w:val="009451FE"/>
    <w:rsid w:val="00945513"/>
    <w:rsid w:val="009470B6"/>
    <w:rsid w:val="00947157"/>
    <w:rsid w:val="00947473"/>
    <w:rsid w:val="00947BFA"/>
    <w:rsid w:val="0095030E"/>
    <w:rsid w:val="009514C0"/>
    <w:rsid w:val="00951E8D"/>
    <w:rsid w:val="00953C1A"/>
    <w:rsid w:val="00954141"/>
    <w:rsid w:val="0095492A"/>
    <w:rsid w:val="00955919"/>
    <w:rsid w:val="00955EC8"/>
    <w:rsid w:val="00956A02"/>
    <w:rsid w:val="00956C05"/>
    <w:rsid w:val="00957D21"/>
    <w:rsid w:val="009634B3"/>
    <w:rsid w:val="009646DF"/>
    <w:rsid w:val="009678B5"/>
    <w:rsid w:val="009704F0"/>
    <w:rsid w:val="00970DCB"/>
    <w:rsid w:val="00971134"/>
    <w:rsid w:val="009717DF"/>
    <w:rsid w:val="00971DA3"/>
    <w:rsid w:val="009732C0"/>
    <w:rsid w:val="00974823"/>
    <w:rsid w:val="00977602"/>
    <w:rsid w:val="00980C68"/>
    <w:rsid w:val="009819E2"/>
    <w:rsid w:val="00982D33"/>
    <w:rsid w:val="00983439"/>
    <w:rsid w:val="00984C63"/>
    <w:rsid w:val="009856FE"/>
    <w:rsid w:val="00985A77"/>
    <w:rsid w:val="00986E23"/>
    <w:rsid w:val="009928AA"/>
    <w:rsid w:val="00992C7E"/>
    <w:rsid w:val="0099323A"/>
    <w:rsid w:val="009954C2"/>
    <w:rsid w:val="009959ED"/>
    <w:rsid w:val="00995EA3"/>
    <w:rsid w:val="009967A1"/>
    <w:rsid w:val="0099737F"/>
    <w:rsid w:val="0099760F"/>
    <w:rsid w:val="009A1E48"/>
    <w:rsid w:val="009A2788"/>
    <w:rsid w:val="009A7026"/>
    <w:rsid w:val="009A7209"/>
    <w:rsid w:val="009B00F6"/>
    <w:rsid w:val="009B01BA"/>
    <w:rsid w:val="009B1DCB"/>
    <w:rsid w:val="009B453A"/>
    <w:rsid w:val="009B4C8F"/>
    <w:rsid w:val="009B4D99"/>
    <w:rsid w:val="009B5076"/>
    <w:rsid w:val="009B5159"/>
    <w:rsid w:val="009B5FD4"/>
    <w:rsid w:val="009C0DA2"/>
    <w:rsid w:val="009C7230"/>
    <w:rsid w:val="009C7DB5"/>
    <w:rsid w:val="009D2227"/>
    <w:rsid w:val="009D36F4"/>
    <w:rsid w:val="009D4366"/>
    <w:rsid w:val="009D5E68"/>
    <w:rsid w:val="009D757C"/>
    <w:rsid w:val="009E279A"/>
    <w:rsid w:val="009E3054"/>
    <w:rsid w:val="009E360D"/>
    <w:rsid w:val="009E43CC"/>
    <w:rsid w:val="009E483A"/>
    <w:rsid w:val="009E7288"/>
    <w:rsid w:val="009F0658"/>
    <w:rsid w:val="009F101B"/>
    <w:rsid w:val="009F12CF"/>
    <w:rsid w:val="009F1FAB"/>
    <w:rsid w:val="009F2221"/>
    <w:rsid w:val="009F49BE"/>
    <w:rsid w:val="009F597F"/>
    <w:rsid w:val="009F6735"/>
    <w:rsid w:val="009F70D3"/>
    <w:rsid w:val="009F73D9"/>
    <w:rsid w:val="00A00621"/>
    <w:rsid w:val="00A02071"/>
    <w:rsid w:val="00A027A9"/>
    <w:rsid w:val="00A0315B"/>
    <w:rsid w:val="00A04BAD"/>
    <w:rsid w:val="00A0647D"/>
    <w:rsid w:val="00A103F8"/>
    <w:rsid w:val="00A10FE7"/>
    <w:rsid w:val="00A11B11"/>
    <w:rsid w:val="00A1381E"/>
    <w:rsid w:val="00A156F2"/>
    <w:rsid w:val="00A15CDC"/>
    <w:rsid w:val="00A16FB9"/>
    <w:rsid w:val="00A219B7"/>
    <w:rsid w:val="00A21A1D"/>
    <w:rsid w:val="00A2333E"/>
    <w:rsid w:val="00A23A6D"/>
    <w:rsid w:val="00A23BD1"/>
    <w:rsid w:val="00A25254"/>
    <w:rsid w:val="00A27133"/>
    <w:rsid w:val="00A30F60"/>
    <w:rsid w:val="00A313A9"/>
    <w:rsid w:val="00A4103A"/>
    <w:rsid w:val="00A41473"/>
    <w:rsid w:val="00A44F80"/>
    <w:rsid w:val="00A45E97"/>
    <w:rsid w:val="00A4781B"/>
    <w:rsid w:val="00A478EA"/>
    <w:rsid w:val="00A5112F"/>
    <w:rsid w:val="00A53782"/>
    <w:rsid w:val="00A542D3"/>
    <w:rsid w:val="00A56E5B"/>
    <w:rsid w:val="00A5786D"/>
    <w:rsid w:val="00A57CFB"/>
    <w:rsid w:val="00A62320"/>
    <w:rsid w:val="00A62D31"/>
    <w:rsid w:val="00A64103"/>
    <w:rsid w:val="00A64C17"/>
    <w:rsid w:val="00A66C9D"/>
    <w:rsid w:val="00A679EC"/>
    <w:rsid w:val="00A703C2"/>
    <w:rsid w:val="00A71F26"/>
    <w:rsid w:val="00A7254E"/>
    <w:rsid w:val="00A73F97"/>
    <w:rsid w:val="00A74A4F"/>
    <w:rsid w:val="00A75592"/>
    <w:rsid w:val="00A75D67"/>
    <w:rsid w:val="00A76CCC"/>
    <w:rsid w:val="00A7750F"/>
    <w:rsid w:val="00A810F8"/>
    <w:rsid w:val="00A8117C"/>
    <w:rsid w:val="00A82346"/>
    <w:rsid w:val="00A83512"/>
    <w:rsid w:val="00A840FE"/>
    <w:rsid w:val="00A84EEE"/>
    <w:rsid w:val="00A875C4"/>
    <w:rsid w:val="00A87904"/>
    <w:rsid w:val="00A90497"/>
    <w:rsid w:val="00A916D1"/>
    <w:rsid w:val="00A91781"/>
    <w:rsid w:val="00A93742"/>
    <w:rsid w:val="00A96295"/>
    <w:rsid w:val="00A96A75"/>
    <w:rsid w:val="00A9704A"/>
    <w:rsid w:val="00A9736C"/>
    <w:rsid w:val="00A9742B"/>
    <w:rsid w:val="00A9747A"/>
    <w:rsid w:val="00AA0388"/>
    <w:rsid w:val="00AA194C"/>
    <w:rsid w:val="00AA19CC"/>
    <w:rsid w:val="00AA54DF"/>
    <w:rsid w:val="00AA788E"/>
    <w:rsid w:val="00AB0D1A"/>
    <w:rsid w:val="00AB1557"/>
    <w:rsid w:val="00AB744F"/>
    <w:rsid w:val="00AB7876"/>
    <w:rsid w:val="00AC122F"/>
    <w:rsid w:val="00AC3016"/>
    <w:rsid w:val="00AC3FFE"/>
    <w:rsid w:val="00AC45FF"/>
    <w:rsid w:val="00AC4B42"/>
    <w:rsid w:val="00AC6701"/>
    <w:rsid w:val="00AC6A75"/>
    <w:rsid w:val="00AD00A5"/>
    <w:rsid w:val="00AD0132"/>
    <w:rsid w:val="00AD249D"/>
    <w:rsid w:val="00AD2A99"/>
    <w:rsid w:val="00AD38E2"/>
    <w:rsid w:val="00AD3A93"/>
    <w:rsid w:val="00AD5583"/>
    <w:rsid w:val="00AE00E5"/>
    <w:rsid w:val="00AE0207"/>
    <w:rsid w:val="00AE1A26"/>
    <w:rsid w:val="00AE36FC"/>
    <w:rsid w:val="00AE3BF2"/>
    <w:rsid w:val="00AE4284"/>
    <w:rsid w:val="00AE4D2D"/>
    <w:rsid w:val="00AE5684"/>
    <w:rsid w:val="00AE750D"/>
    <w:rsid w:val="00AF0E93"/>
    <w:rsid w:val="00AF3AE3"/>
    <w:rsid w:val="00AF3EFE"/>
    <w:rsid w:val="00AF4342"/>
    <w:rsid w:val="00AF53DA"/>
    <w:rsid w:val="00AF72B2"/>
    <w:rsid w:val="00AF7759"/>
    <w:rsid w:val="00B00E64"/>
    <w:rsid w:val="00B01081"/>
    <w:rsid w:val="00B01084"/>
    <w:rsid w:val="00B02F68"/>
    <w:rsid w:val="00B07212"/>
    <w:rsid w:val="00B13F20"/>
    <w:rsid w:val="00B13F83"/>
    <w:rsid w:val="00B146A6"/>
    <w:rsid w:val="00B14D16"/>
    <w:rsid w:val="00B1536E"/>
    <w:rsid w:val="00B15424"/>
    <w:rsid w:val="00B158C2"/>
    <w:rsid w:val="00B17FC3"/>
    <w:rsid w:val="00B20B60"/>
    <w:rsid w:val="00B22EC0"/>
    <w:rsid w:val="00B2734A"/>
    <w:rsid w:val="00B27490"/>
    <w:rsid w:val="00B304AE"/>
    <w:rsid w:val="00B350E9"/>
    <w:rsid w:val="00B36F94"/>
    <w:rsid w:val="00B37B36"/>
    <w:rsid w:val="00B37BA2"/>
    <w:rsid w:val="00B411A3"/>
    <w:rsid w:val="00B42FC7"/>
    <w:rsid w:val="00B4326E"/>
    <w:rsid w:val="00B4389D"/>
    <w:rsid w:val="00B443FD"/>
    <w:rsid w:val="00B44BF6"/>
    <w:rsid w:val="00B46709"/>
    <w:rsid w:val="00B514D6"/>
    <w:rsid w:val="00B515FD"/>
    <w:rsid w:val="00B517B5"/>
    <w:rsid w:val="00B5262F"/>
    <w:rsid w:val="00B5327F"/>
    <w:rsid w:val="00B548C6"/>
    <w:rsid w:val="00B56323"/>
    <w:rsid w:val="00B570CD"/>
    <w:rsid w:val="00B62227"/>
    <w:rsid w:val="00B6354A"/>
    <w:rsid w:val="00B67530"/>
    <w:rsid w:val="00B72A3E"/>
    <w:rsid w:val="00B737B5"/>
    <w:rsid w:val="00B75934"/>
    <w:rsid w:val="00B75A4F"/>
    <w:rsid w:val="00B75D18"/>
    <w:rsid w:val="00B77EFB"/>
    <w:rsid w:val="00B828E0"/>
    <w:rsid w:val="00B82977"/>
    <w:rsid w:val="00B847F1"/>
    <w:rsid w:val="00B853C4"/>
    <w:rsid w:val="00B85CEA"/>
    <w:rsid w:val="00B92D3C"/>
    <w:rsid w:val="00B9369D"/>
    <w:rsid w:val="00B95A3D"/>
    <w:rsid w:val="00BA14EC"/>
    <w:rsid w:val="00BA247D"/>
    <w:rsid w:val="00BA2C93"/>
    <w:rsid w:val="00BA4F20"/>
    <w:rsid w:val="00BA578B"/>
    <w:rsid w:val="00BA6DC2"/>
    <w:rsid w:val="00BA7257"/>
    <w:rsid w:val="00BA7E3A"/>
    <w:rsid w:val="00BB10C3"/>
    <w:rsid w:val="00BB268D"/>
    <w:rsid w:val="00BB2AD6"/>
    <w:rsid w:val="00BB36EB"/>
    <w:rsid w:val="00BB4667"/>
    <w:rsid w:val="00BB5B86"/>
    <w:rsid w:val="00BB5FAA"/>
    <w:rsid w:val="00BB60E0"/>
    <w:rsid w:val="00BB6330"/>
    <w:rsid w:val="00BB6F15"/>
    <w:rsid w:val="00BC0332"/>
    <w:rsid w:val="00BC09E2"/>
    <w:rsid w:val="00BC0F3B"/>
    <w:rsid w:val="00BC13B0"/>
    <w:rsid w:val="00BC1D02"/>
    <w:rsid w:val="00BC2162"/>
    <w:rsid w:val="00BC27CB"/>
    <w:rsid w:val="00BC2938"/>
    <w:rsid w:val="00BC4038"/>
    <w:rsid w:val="00BC540F"/>
    <w:rsid w:val="00BC6CD4"/>
    <w:rsid w:val="00BD25FE"/>
    <w:rsid w:val="00BD2FA8"/>
    <w:rsid w:val="00BD35A2"/>
    <w:rsid w:val="00BD4132"/>
    <w:rsid w:val="00BD69BE"/>
    <w:rsid w:val="00BE101D"/>
    <w:rsid w:val="00BE2420"/>
    <w:rsid w:val="00BE3541"/>
    <w:rsid w:val="00BE3C7F"/>
    <w:rsid w:val="00BE484F"/>
    <w:rsid w:val="00BE49C4"/>
    <w:rsid w:val="00BE76CD"/>
    <w:rsid w:val="00BF02E0"/>
    <w:rsid w:val="00BF0D73"/>
    <w:rsid w:val="00BF0E41"/>
    <w:rsid w:val="00BF3668"/>
    <w:rsid w:val="00BF3EBB"/>
    <w:rsid w:val="00BF5F12"/>
    <w:rsid w:val="00BF7D08"/>
    <w:rsid w:val="00C0093D"/>
    <w:rsid w:val="00C00FFD"/>
    <w:rsid w:val="00C01644"/>
    <w:rsid w:val="00C01CE2"/>
    <w:rsid w:val="00C0360A"/>
    <w:rsid w:val="00C04D4A"/>
    <w:rsid w:val="00C05561"/>
    <w:rsid w:val="00C05962"/>
    <w:rsid w:val="00C0724C"/>
    <w:rsid w:val="00C1012B"/>
    <w:rsid w:val="00C16E5D"/>
    <w:rsid w:val="00C171E4"/>
    <w:rsid w:val="00C17BC9"/>
    <w:rsid w:val="00C22A36"/>
    <w:rsid w:val="00C23FB5"/>
    <w:rsid w:val="00C26A95"/>
    <w:rsid w:val="00C31CBA"/>
    <w:rsid w:val="00C32BA7"/>
    <w:rsid w:val="00C34FDD"/>
    <w:rsid w:val="00C35300"/>
    <w:rsid w:val="00C3578A"/>
    <w:rsid w:val="00C364D0"/>
    <w:rsid w:val="00C37C5B"/>
    <w:rsid w:val="00C400B3"/>
    <w:rsid w:val="00C41D31"/>
    <w:rsid w:val="00C442FE"/>
    <w:rsid w:val="00C4633D"/>
    <w:rsid w:val="00C46958"/>
    <w:rsid w:val="00C501B3"/>
    <w:rsid w:val="00C51DD1"/>
    <w:rsid w:val="00C534A6"/>
    <w:rsid w:val="00C558DB"/>
    <w:rsid w:val="00C56854"/>
    <w:rsid w:val="00C620CD"/>
    <w:rsid w:val="00C656DF"/>
    <w:rsid w:val="00C66DD8"/>
    <w:rsid w:val="00C70708"/>
    <w:rsid w:val="00C70C1C"/>
    <w:rsid w:val="00C715A5"/>
    <w:rsid w:val="00C74B46"/>
    <w:rsid w:val="00C7509D"/>
    <w:rsid w:val="00C762C6"/>
    <w:rsid w:val="00C77941"/>
    <w:rsid w:val="00C81ED4"/>
    <w:rsid w:val="00C83EBC"/>
    <w:rsid w:val="00C85013"/>
    <w:rsid w:val="00C85B4B"/>
    <w:rsid w:val="00C8725D"/>
    <w:rsid w:val="00C87623"/>
    <w:rsid w:val="00C90463"/>
    <w:rsid w:val="00C9125A"/>
    <w:rsid w:val="00C92494"/>
    <w:rsid w:val="00C94E9D"/>
    <w:rsid w:val="00C95F26"/>
    <w:rsid w:val="00C9782A"/>
    <w:rsid w:val="00CA1BC9"/>
    <w:rsid w:val="00CA5E75"/>
    <w:rsid w:val="00CA614A"/>
    <w:rsid w:val="00CA6245"/>
    <w:rsid w:val="00CB0672"/>
    <w:rsid w:val="00CB100B"/>
    <w:rsid w:val="00CB11EC"/>
    <w:rsid w:val="00CB2B59"/>
    <w:rsid w:val="00CB4761"/>
    <w:rsid w:val="00CB5861"/>
    <w:rsid w:val="00CB7779"/>
    <w:rsid w:val="00CB7B14"/>
    <w:rsid w:val="00CC2973"/>
    <w:rsid w:val="00CC2BBB"/>
    <w:rsid w:val="00CC2D2C"/>
    <w:rsid w:val="00CC3FB9"/>
    <w:rsid w:val="00CC5530"/>
    <w:rsid w:val="00CC64F4"/>
    <w:rsid w:val="00CC6A71"/>
    <w:rsid w:val="00CC6CBA"/>
    <w:rsid w:val="00CC75FF"/>
    <w:rsid w:val="00CD0B81"/>
    <w:rsid w:val="00CD0CD7"/>
    <w:rsid w:val="00CD54F9"/>
    <w:rsid w:val="00CD61F9"/>
    <w:rsid w:val="00CD651E"/>
    <w:rsid w:val="00CD789B"/>
    <w:rsid w:val="00CD7D8C"/>
    <w:rsid w:val="00CD7F3E"/>
    <w:rsid w:val="00CE03E2"/>
    <w:rsid w:val="00CE0D41"/>
    <w:rsid w:val="00CE0FA6"/>
    <w:rsid w:val="00CE387B"/>
    <w:rsid w:val="00CE66A7"/>
    <w:rsid w:val="00CE6BFC"/>
    <w:rsid w:val="00CE7D0C"/>
    <w:rsid w:val="00CF43FE"/>
    <w:rsid w:val="00CF6BD2"/>
    <w:rsid w:val="00CF72D4"/>
    <w:rsid w:val="00CF74B3"/>
    <w:rsid w:val="00D00206"/>
    <w:rsid w:val="00D00C77"/>
    <w:rsid w:val="00D02071"/>
    <w:rsid w:val="00D02BFA"/>
    <w:rsid w:val="00D04B84"/>
    <w:rsid w:val="00D0559B"/>
    <w:rsid w:val="00D107BD"/>
    <w:rsid w:val="00D118C9"/>
    <w:rsid w:val="00D1201F"/>
    <w:rsid w:val="00D143DC"/>
    <w:rsid w:val="00D15251"/>
    <w:rsid w:val="00D15341"/>
    <w:rsid w:val="00D15504"/>
    <w:rsid w:val="00D1582B"/>
    <w:rsid w:val="00D17E2D"/>
    <w:rsid w:val="00D22D01"/>
    <w:rsid w:val="00D24489"/>
    <w:rsid w:val="00D25695"/>
    <w:rsid w:val="00D25CE5"/>
    <w:rsid w:val="00D30205"/>
    <w:rsid w:val="00D31518"/>
    <w:rsid w:val="00D34A34"/>
    <w:rsid w:val="00D352E9"/>
    <w:rsid w:val="00D35750"/>
    <w:rsid w:val="00D35C07"/>
    <w:rsid w:val="00D37874"/>
    <w:rsid w:val="00D44020"/>
    <w:rsid w:val="00D4486D"/>
    <w:rsid w:val="00D44A51"/>
    <w:rsid w:val="00D45D73"/>
    <w:rsid w:val="00D46C78"/>
    <w:rsid w:val="00D47A13"/>
    <w:rsid w:val="00D52B3D"/>
    <w:rsid w:val="00D53455"/>
    <w:rsid w:val="00D53D5C"/>
    <w:rsid w:val="00D53F5B"/>
    <w:rsid w:val="00D57DD8"/>
    <w:rsid w:val="00D60161"/>
    <w:rsid w:val="00D62D4B"/>
    <w:rsid w:val="00D6392D"/>
    <w:rsid w:val="00D6492B"/>
    <w:rsid w:val="00D64E59"/>
    <w:rsid w:val="00D65949"/>
    <w:rsid w:val="00D66D88"/>
    <w:rsid w:val="00D67D1B"/>
    <w:rsid w:val="00D67DE4"/>
    <w:rsid w:val="00D7037E"/>
    <w:rsid w:val="00D706A2"/>
    <w:rsid w:val="00D71C9D"/>
    <w:rsid w:val="00D74E4A"/>
    <w:rsid w:val="00D76378"/>
    <w:rsid w:val="00D81348"/>
    <w:rsid w:val="00D8170D"/>
    <w:rsid w:val="00D818AD"/>
    <w:rsid w:val="00D82210"/>
    <w:rsid w:val="00D8287E"/>
    <w:rsid w:val="00D82EBE"/>
    <w:rsid w:val="00D83886"/>
    <w:rsid w:val="00D85194"/>
    <w:rsid w:val="00D8576F"/>
    <w:rsid w:val="00D904E5"/>
    <w:rsid w:val="00D9077F"/>
    <w:rsid w:val="00D90C4A"/>
    <w:rsid w:val="00D92B29"/>
    <w:rsid w:val="00D94C2E"/>
    <w:rsid w:val="00D962A3"/>
    <w:rsid w:val="00DA0C4B"/>
    <w:rsid w:val="00DA1A15"/>
    <w:rsid w:val="00DA4C62"/>
    <w:rsid w:val="00DA5539"/>
    <w:rsid w:val="00DB2508"/>
    <w:rsid w:val="00DB2892"/>
    <w:rsid w:val="00DB3D6D"/>
    <w:rsid w:val="00DB571F"/>
    <w:rsid w:val="00DB5ACC"/>
    <w:rsid w:val="00DC3148"/>
    <w:rsid w:val="00DC3CCE"/>
    <w:rsid w:val="00DC5581"/>
    <w:rsid w:val="00DC5999"/>
    <w:rsid w:val="00DC61C4"/>
    <w:rsid w:val="00DC6C1F"/>
    <w:rsid w:val="00DD045D"/>
    <w:rsid w:val="00DD072D"/>
    <w:rsid w:val="00DD1F39"/>
    <w:rsid w:val="00DD5702"/>
    <w:rsid w:val="00DE25B7"/>
    <w:rsid w:val="00DE26FA"/>
    <w:rsid w:val="00DE78C6"/>
    <w:rsid w:val="00DF0166"/>
    <w:rsid w:val="00DF0C87"/>
    <w:rsid w:val="00DF201E"/>
    <w:rsid w:val="00DF28CE"/>
    <w:rsid w:val="00DF52F5"/>
    <w:rsid w:val="00DF547E"/>
    <w:rsid w:val="00DF61D3"/>
    <w:rsid w:val="00DF6D96"/>
    <w:rsid w:val="00DF6F03"/>
    <w:rsid w:val="00DF6FCC"/>
    <w:rsid w:val="00E01D1D"/>
    <w:rsid w:val="00E01FFF"/>
    <w:rsid w:val="00E024DB"/>
    <w:rsid w:val="00E02C8B"/>
    <w:rsid w:val="00E05252"/>
    <w:rsid w:val="00E05A5A"/>
    <w:rsid w:val="00E05BD6"/>
    <w:rsid w:val="00E14491"/>
    <w:rsid w:val="00E16ED8"/>
    <w:rsid w:val="00E22E76"/>
    <w:rsid w:val="00E23308"/>
    <w:rsid w:val="00E2366E"/>
    <w:rsid w:val="00E24D32"/>
    <w:rsid w:val="00E25643"/>
    <w:rsid w:val="00E25D4C"/>
    <w:rsid w:val="00E26841"/>
    <w:rsid w:val="00E30E50"/>
    <w:rsid w:val="00E315F1"/>
    <w:rsid w:val="00E321C1"/>
    <w:rsid w:val="00E40159"/>
    <w:rsid w:val="00E41163"/>
    <w:rsid w:val="00E4184F"/>
    <w:rsid w:val="00E428A7"/>
    <w:rsid w:val="00E4476D"/>
    <w:rsid w:val="00E44C03"/>
    <w:rsid w:val="00E44DEC"/>
    <w:rsid w:val="00E451DE"/>
    <w:rsid w:val="00E476B2"/>
    <w:rsid w:val="00E51944"/>
    <w:rsid w:val="00E54E01"/>
    <w:rsid w:val="00E54F47"/>
    <w:rsid w:val="00E553B2"/>
    <w:rsid w:val="00E5788C"/>
    <w:rsid w:val="00E606E7"/>
    <w:rsid w:val="00E61549"/>
    <w:rsid w:val="00E6231E"/>
    <w:rsid w:val="00E628B0"/>
    <w:rsid w:val="00E6400C"/>
    <w:rsid w:val="00E64E46"/>
    <w:rsid w:val="00E664EB"/>
    <w:rsid w:val="00E74C02"/>
    <w:rsid w:val="00E75256"/>
    <w:rsid w:val="00E7542C"/>
    <w:rsid w:val="00E77B17"/>
    <w:rsid w:val="00E80081"/>
    <w:rsid w:val="00E815A3"/>
    <w:rsid w:val="00E828E1"/>
    <w:rsid w:val="00E832AA"/>
    <w:rsid w:val="00E83BAD"/>
    <w:rsid w:val="00E83CC2"/>
    <w:rsid w:val="00E87345"/>
    <w:rsid w:val="00E87CEB"/>
    <w:rsid w:val="00E90414"/>
    <w:rsid w:val="00E90831"/>
    <w:rsid w:val="00E908CC"/>
    <w:rsid w:val="00E921CF"/>
    <w:rsid w:val="00E9561C"/>
    <w:rsid w:val="00E95884"/>
    <w:rsid w:val="00E95D37"/>
    <w:rsid w:val="00E96A7D"/>
    <w:rsid w:val="00EA05CB"/>
    <w:rsid w:val="00EA2DFC"/>
    <w:rsid w:val="00EA7930"/>
    <w:rsid w:val="00EB0FD4"/>
    <w:rsid w:val="00EB3ED6"/>
    <w:rsid w:val="00EB41FC"/>
    <w:rsid w:val="00EB46B8"/>
    <w:rsid w:val="00EB4E83"/>
    <w:rsid w:val="00EB70C0"/>
    <w:rsid w:val="00EC0626"/>
    <w:rsid w:val="00EC19BC"/>
    <w:rsid w:val="00EC21AF"/>
    <w:rsid w:val="00EC2806"/>
    <w:rsid w:val="00EC3E0F"/>
    <w:rsid w:val="00EC4F79"/>
    <w:rsid w:val="00EC50E2"/>
    <w:rsid w:val="00EC5ACE"/>
    <w:rsid w:val="00EC6127"/>
    <w:rsid w:val="00EC640A"/>
    <w:rsid w:val="00EC73F9"/>
    <w:rsid w:val="00EC7E93"/>
    <w:rsid w:val="00ED1A68"/>
    <w:rsid w:val="00ED2876"/>
    <w:rsid w:val="00ED2CF6"/>
    <w:rsid w:val="00ED3AF0"/>
    <w:rsid w:val="00ED3FA2"/>
    <w:rsid w:val="00ED3FE1"/>
    <w:rsid w:val="00ED6699"/>
    <w:rsid w:val="00EE07BC"/>
    <w:rsid w:val="00EE162B"/>
    <w:rsid w:val="00EE2833"/>
    <w:rsid w:val="00EE35F9"/>
    <w:rsid w:val="00EE47C0"/>
    <w:rsid w:val="00EE4E58"/>
    <w:rsid w:val="00EF099F"/>
    <w:rsid w:val="00EF1274"/>
    <w:rsid w:val="00EF13BA"/>
    <w:rsid w:val="00EF1967"/>
    <w:rsid w:val="00EF357B"/>
    <w:rsid w:val="00EF41A2"/>
    <w:rsid w:val="00EF4A40"/>
    <w:rsid w:val="00EF558D"/>
    <w:rsid w:val="00EF580A"/>
    <w:rsid w:val="00F03212"/>
    <w:rsid w:val="00F03ADC"/>
    <w:rsid w:val="00F03F37"/>
    <w:rsid w:val="00F04677"/>
    <w:rsid w:val="00F07C90"/>
    <w:rsid w:val="00F07D4F"/>
    <w:rsid w:val="00F07E48"/>
    <w:rsid w:val="00F10593"/>
    <w:rsid w:val="00F10FDE"/>
    <w:rsid w:val="00F11FC4"/>
    <w:rsid w:val="00F123CA"/>
    <w:rsid w:val="00F12C6B"/>
    <w:rsid w:val="00F1380C"/>
    <w:rsid w:val="00F14F35"/>
    <w:rsid w:val="00F16B65"/>
    <w:rsid w:val="00F223BD"/>
    <w:rsid w:val="00F22641"/>
    <w:rsid w:val="00F2333A"/>
    <w:rsid w:val="00F2342A"/>
    <w:rsid w:val="00F23FEE"/>
    <w:rsid w:val="00F3134E"/>
    <w:rsid w:val="00F34905"/>
    <w:rsid w:val="00F34BD2"/>
    <w:rsid w:val="00F365BE"/>
    <w:rsid w:val="00F3795E"/>
    <w:rsid w:val="00F4158F"/>
    <w:rsid w:val="00F42328"/>
    <w:rsid w:val="00F425FD"/>
    <w:rsid w:val="00F44727"/>
    <w:rsid w:val="00F44A98"/>
    <w:rsid w:val="00F47546"/>
    <w:rsid w:val="00F477FE"/>
    <w:rsid w:val="00F5025D"/>
    <w:rsid w:val="00F51F97"/>
    <w:rsid w:val="00F53DF1"/>
    <w:rsid w:val="00F55AF0"/>
    <w:rsid w:val="00F55B5F"/>
    <w:rsid w:val="00F574AB"/>
    <w:rsid w:val="00F57BF1"/>
    <w:rsid w:val="00F57DFA"/>
    <w:rsid w:val="00F6134C"/>
    <w:rsid w:val="00F61377"/>
    <w:rsid w:val="00F61B24"/>
    <w:rsid w:val="00F61C61"/>
    <w:rsid w:val="00F62458"/>
    <w:rsid w:val="00F6406B"/>
    <w:rsid w:val="00F65096"/>
    <w:rsid w:val="00F67A9B"/>
    <w:rsid w:val="00F67B46"/>
    <w:rsid w:val="00F73524"/>
    <w:rsid w:val="00F73B3A"/>
    <w:rsid w:val="00F73D8F"/>
    <w:rsid w:val="00F75A0E"/>
    <w:rsid w:val="00F76914"/>
    <w:rsid w:val="00F771CE"/>
    <w:rsid w:val="00F8032F"/>
    <w:rsid w:val="00F82C9A"/>
    <w:rsid w:val="00F84DA1"/>
    <w:rsid w:val="00F8600C"/>
    <w:rsid w:val="00F917EF"/>
    <w:rsid w:val="00F93071"/>
    <w:rsid w:val="00F931B7"/>
    <w:rsid w:val="00F935DB"/>
    <w:rsid w:val="00F93FAF"/>
    <w:rsid w:val="00F96439"/>
    <w:rsid w:val="00F96562"/>
    <w:rsid w:val="00FA1DE9"/>
    <w:rsid w:val="00FA2265"/>
    <w:rsid w:val="00FA4620"/>
    <w:rsid w:val="00FA627D"/>
    <w:rsid w:val="00FA739D"/>
    <w:rsid w:val="00FA7499"/>
    <w:rsid w:val="00FB4EFE"/>
    <w:rsid w:val="00FB5CDD"/>
    <w:rsid w:val="00FB7021"/>
    <w:rsid w:val="00FC1216"/>
    <w:rsid w:val="00FC3796"/>
    <w:rsid w:val="00FC49DB"/>
    <w:rsid w:val="00FC599C"/>
    <w:rsid w:val="00FC6730"/>
    <w:rsid w:val="00FC7700"/>
    <w:rsid w:val="00FC7E33"/>
    <w:rsid w:val="00FC7EE0"/>
    <w:rsid w:val="00FD06DB"/>
    <w:rsid w:val="00FD2214"/>
    <w:rsid w:val="00FD2286"/>
    <w:rsid w:val="00FD3054"/>
    <w:rsid w:val="00FD339E"/>
    <w:rsid w:val="00FD3FB4"/>
    <w:rsid w:val="00FD7861"/>
    <w:rsid w:val="00FD7899"/>
    <w:rsid w:val="00FD7EE9"/>
    <w:rsid w:val="00FE088C"/>
    <w:rsid w:val="00FE198F"/>
    <w:rsid w:val="00FE4EEE"/>
    <w:rsid w:val="00FE533E"/>
    <w:rsid w:val="00FE6048"/>
    <w:rsid w:val="00FE695B"/>
    <w:rsid w:val="00FE75C2"/>
    <w:rsid w:val="00FF0970"/>
    <w:rsid w:val="00FF70EF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0613B26"/>
  <w15:docId w15:val="{B54B52A0-BB42-4AA0-9ADA-647C02B13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727"/>
  </w:style>
  <w:style w:type="paragraph" w:styleId="Heading1">
    <w:name w:val="heading 1"/>
    <w:basedOn w:val="HeadingBase"/>
    <w:next w:val="BodyText"/>
    <w:qFormat/>
    <w:rsid w:val="00F44727"/>
    <w:pPr>
      <w:outlineLvl w:val="0"/>
    </w:pPr>
  </w:style>
  <w:style w:type="paragraph" w:styleId="Heading2">
    <w:name w:val="heading 2"/>
    <w:basedOn w:val="HeadingBase"/>
    <w:next w:val="BodyText"/>
    <w:qFormat/>
    <w:rsid w:val="00F44727"/>
    <w:pPr>
      <w:spacing w:before="160"/>
      <w:outlineLvl w:val="1"/>
    </w:pPr>
    <w:rPr>
      <w:i/>
      <w:sz w:val="28"/>
    </w:rPr>
  </w:style>
  <w:style w:type="paragraph" w:styleId="Heading3">
    <w:name w:val="heading 3"/>
    <w:basedOn w:val="HeadingBase"/>
    <w:next w:val="BodyText"/>
    <w:link w:val="Heading3Char"/>
    <w:qFormat/>
    <w:rsid w:val="00F44727"/>
    <w:pPr>
      <w:spacing w:before="120" w:after="80"/>
      <w:outlineLvl w:val="2"/>
    </w:pPr>
    <w:rPr>
      <w:rFonts w:ascii="Times New Roman" w:hAnsi="Times New Roman"/>
      <w:sz w:val="24"/>
    </w:rPr>
  </w:style>
  <w:style w:type="paragraph" w:styleId="Heading4">
    <w:name w:val="heading 4"/>
    <w:basedOn w:val="HeadingBase"/>
    <w:next w:val="BodyText"/>
    <w:qFormat/>
    <w:rsid w:val="00F44727"/>
    <w:pPr>
      <w:spacing w:before="120" w:after="80"/>
      <w:outlineLvl w:val="3"/>
    </w:pPr>
    <w:rPr>
      <w:rFonts w:ascii="Times New Roman" w:hAnsi="Times New Roman"/>
      <w:i/>
      <w:sz w:val="24"/>
    </w:rPr>
  </w:style>
  <w:style w:type="paragraph" w:styleId="Heading5">
    <w:name w:val="heading 5"/>
    <w:basedOn w:val="HeadingBase"/>
    <w:next w:val="BodyText"/>
    <w:qFormat/>
    <w:rsid w:val="00F44727"/>
    <w:pPr>
      <w:spacing w:before="120" w:after="80"/>
      <w:outlineLvl w:val="4"/>
    </w:pPr>
    <w:rPr>
      <w:sz w:val="20"/>
    </w:rPr>
  </w:style>
  <w:style w:type="paragraph" w:styleId="Heading6">
    <w:name w:val="heading 6"/>
    <w:basedOn w:val="HeadingBase"/>
    <w:next w:val="BodyText"/>
    <w:qFormat/>
    <w:rsid w:val="00F44727"/>
    <w:pPr>
      <w:spacing w:before="120" w:after="80"/>
      <w:outlineLvl w:val="5"/>
    </w:pPr>
    <w:rPr>
      <w:i/>
      <w:sz w:val="20"/>
    </w:rPr>
  </w:style>
  <w:style w:type="paragraph" w:styleId="Heading7">
    <w:name w:val="heading 7"/>
    <w:basedOn w:val="HeadingBase"/>
    <w:next w:val="BodyText"/>
    <w:qFormat/>
    <w:rsid w:val="00F44727"/>
    <w:pPr>
      <w:spacing w:before="80" w:after="60"/>
      <w:outlineLvl w:val="6"/>
    </w:pPr>
    <w:rPr>
      <w:rFonts w:ascii="Times New Roman" w:hAnsi="Times New Roman"/>
      <w:sz w:val="20"/>
    </w:rPr>
  </w:style>
  <w:style w:type="paragraph" w:styleId="Heading8">
    <w:name w:val="heading 8"/>
    <w:basedOn w:val="HeadingBase"/>
    <w:next w:val="BodyText"/>
    <w:qFormat/>
    <w:rsid w:val="00F44727"/>
    <w:pPr>
      <w:spacing w:before="80" w:after="60"/>
      <w:outlineLvl w:val="7"/>
    </w:pPr>
    <w:rPr>
      <w:rFonts w:ascii="Times New Roman" w:hAnsi="Times New Roman"/>
      <w:b w:val="0"/>
      <w:i/>
      <w:sz w:val="20"/>
    </w:rPr>
  </w:style>
  <w:style w:type="paragraph" w:styleId="Heading9">
    <w:name w:val="heading 9"/>
    <w:basedOn w:val="HeadingBase"/>
    <w:next w:val="BodyText"/>
    <w:qFormat/>
    <w:rsid w:val="00F44727"/>
    <w:pPr>
      <w:spacing w:before="80" w:after="60"/>
      <w:outlineLvl w:val="8"/>
    </w:pPr>
    <w:rPr>
      <w:rFonts w:ascii="Times New Roman" w:hAnsi="Times New Roman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Base">
    <w:name w:val="Heading Base"/>
    <w:basedOn w:val="Normal"/>
    <w:next w:val="BodyText"/>
    <w:rsid w:val="00F44727"/>
    <w:pPr>
      <w:keepNext/>
      <w:keepLines/>
      <w:spacing w:before="240" w:after="120"/>
    </w:pPr>
    <w:rPr>
      <w:rFonts w:ascii="Arial" w:hAnsi="Arial"/>
      <w:b/>
      <w:kern w:val="28"/>
      <w:sz w:val="36"/>
    </w:rPr>
  </w:style>
  <w:style w:type="paragraph" w:styleId="BodyText">
    <w:name w:val="Body Text"/>
    <w:basedOn w:val="Normal"/>
    <w:link w:val="BodyTextChar"/>
    <w:rsid w:val="00F44727"/>
    <w:pPr>
      <w:spacing w:after="160"/>
    </w:pPr>
  </w:style>
  <w:style w:type="character" w:customStyle="1" w:styleId="Lead-inEmphasis">
    <w:name w:val="Lead-in Emphasis"/>
    <w:rsid w:val="00F44727"/>
    <w:rPr>
      <w:b/>
      <w:i/>
    </w:rPr>
  </w:style>
  <w:style w:type="paragraph" w:customStyle="1" w:styleId="FootnoteBase">
    <w:name w:val="Footnote Base"/>
    <w:basedOn w:val="Normal"/>
    <w:rsid w:val="00F44727"/>
    <w:pPr>
      <w:tabs>
        <w:tab w:val="left" w:pos="187"/>
      </w:tabs>
      <w:spacing w:line="220" w:lineRule="exact"/>
      <w:ind w:left="187" w:hanging="187"/>
    </w:pPr>
    <w:rPr>
      <w:sz w:val="18"/>
    </w:rPr>
  </w:style>
  <w:style w:type="paragraph" w:customStyle="1" w:styleId="HeaderBase">
    <w:name w:val="Header Base"/>
    <w:basedOn w:val="Normal"/>
    <w:rsid w:val="00F44727"/>
    <w:pPr>
      <w:keepLines/>
      <w:tabs>
        <w:tab w:val="center" w:pos="4320"/>
        <w:tab w:val="right" w:pos="8640"/>
      </w:tabs>
    </w:pPr>
  </w:style>
  <w:style w:type="paragraph" w:customStyle="1" w:styleId="Address">
    <w:name w:val="Address"/>
    <w:basedOn w:val="BodyText"/>
    <w:rsid w:val="00F44727"/>
    <w:pPr>
      <w:keepLines/>
      <w:spacing w:after="0"/>
      <w:ind w:right="4320"/>
    </w:pPr>
  </w:style>
  <w:style w:type="paragraph" w:styleId="MessageHeader">
    <w:name w:val="Message Header"/>
    <w:basedOn w:val="BodyText"/>
    <w:rsid w:val="00F44727"/>
    <w:pPr>
      <w:keepLines/>
      <w:tabs>
        <w:tab w:val="left" w:pos="3600"/>
        <w:tab w:val="left" w:pos="4680"/>
      </w:tabs>
      <w:spacing w:after="240"/>
      <w:ind w:left="1080" w:hanging="1080"/>
    </w:pPr>
    <w:rPr>
      <w:rFonts w:ascii="Arial" w:hAnsi="Arial"/>
    </w:rPr>
  </w:style>
  <w:style w:type="paragraph" w:styleId="Date">
    <w:name w:val="Date"/>
    <w:basedOn w:val="BodyText"/>
    <w:rsid w:val="00F44727"/>
    <w:pPr>
      <w:keepNext/>
      <w:spacing w:before="480"/>
    </w:pPr>
  </w:style>
  <w:style w:type="paragraph" w:styleId="List">
    <w:name w:val="List"/>
    <w:basedOn w:val="BodyText"/>
    <w:rsid w:val="00F44727"/>
    <w:pPr>
      <w:tabs>
        <w:tab w:val="left" w:pos="720"/>
      </w:tabs>
      <w:spacing w:after="80"/>
      <w:ind w:left="720" w:hanging="360"/>
    </w:pPr>
  </w:style>
  <w:style w:type="paragraph" w:styleId="MacroText">
    <w:name w:val="macro"/>
    <w:basedOn w:val="BodyText"/>
    <w:semiHidden/>
    <w:rsid w:val="00F44727"/>
    <w:pPr>
      <w:spacing w:after="120"/>
    </w:pPr>
    <w:rPr>
      <w:rFonts w:ascii="Courier New" w:hAnsi="Courier New"/>
    </w:rPr>
  </w:style>
  <w:style w:type="paragraph" w:customStyle="1" w:styleId="Picture">
    <w:name w:val="Picture"/>
    <w:basedOn w:val="BodyText"/>
    <w:rsid w:val="00F44727"/>
    <w:pPr>
      <w:keepNext/>
    </w:pPr>
  </w:style>
  <w:style w:type="paragraph" w:styleId="CommentText">
    <w:name w:val="annotation text"/>
    <w:basedOn w:val="FootnoteBase"/>
    <w:semiHidden/>
    <w:rsid w:val="00F44727"/>
    <w:pPr>
      <w:spacing w:after="120"/>
    </w:pPr>
    <w:rPr>
      <w:sz w:val="20"/>
    </w:rPr>
  </w:style>
  <w:style w:type="paragraph" w:styleId="Footer">
    <w:name w:val="footer"/>
    <w:basedOn w:val="HeaderBase"/>
    <w:rsid w:val="00F44727"/>
  </w:style>
  <w:style w:type="paragraph" w:styleId="Header">
    <w:name w:val="header"/>
    <w:basedOn w:val="HeaderBase"/>
    <w:rsid w:val="00F44727"/>
  </w:style>
  <w:style w:type="paragraph" w:customStyle="1" w:styleId="DocumentLabel">
    <w:name w:val="Document Label"/>
    <w:basedOn w:val="HeadingBase"/>
    <w:rsid w:val="00F44727"/>
    <w:pPr>
      <w:spacing w:after="360"/>
    </w:pPr>
    <w:rPr>
      <w:rFonts w:ascii="Times New Roman" w:hAnsi="Times New Roman"/>
    </w:rPr>
  </w:style>
  <w:style w:type="character" w:customStyle="1" w:styleId="Superscript">
    <w:name w:val="Superscript"/>
    <w:rsid w:val="00F44727"/>
    <w:rPr>
      <w:vertAlign w:val="superscript"/>
    </w:rPr>
  </w:style>
  <w:style w:type="paragraph" w:customStyle="1" w:styleId="ReturnAddress">
    <w:name w:val="Return Address"/>
    <w:basedOn w:val="Address"/>
    <w:rsid w:val="00F44727"/>
  </w:style>
  <w:style w:type="paragraph" w:styleId="ListBullet">
    <w:name w:val="List Bullet"/>
    <w:basedOn w:val="List"/>
    <w:rsid w:val="00F44727"/>
    <w:pPr>
      <w:tabs>
        <w:tab w:val="clear" w:pos="720"/>
      </w:tabs>
      <w:spacing w:after="160"/>
    </w:pPr>
  </w:style>
  <w:style w:type="paragraph" w:styleId="ListNumber">
    <w:name w:val="List Number"/>
    <w:basedOn w:val="List"/>
    <w:rsid w:val="00F44727"/>
    <w:pPr>
      <w:tabs>
        <w:tab w:val="clear" w:pos="720"/>
      </w:tabs>
      <w:spacing w:after="160"/>
    </w:pPr>
  </w:style>
  <w:style w:type="paragraph" w:customStyle="1" w:styleId="BodyTextKeep">
    <w:name w:val="Body Text Keep"/>
    <w:basedOn w:val="BodyText"/>
    <w:rsid w:val="00F44727"/>
    <w:pPr>
      <w:keepNext/>
    </w:pPr>
  </w:style>
  <w:style w:type="paragraph" w:customStyle="1" w:styleId="ListBulletFirst">
    <w:name w:val="List Bullet First"/>
    <w:basedOn w:val="ListBullet"/>
    <w:next w:val="ListBullet"/>
    <w:rsid w:val="00F44727"/>
    <w:pPr>
      <w:spacing w:before="80"/>
    </w:pPr>
  </w:style>
  <w:style w:type="paragraph" w:customStyle="1" w:styleId="ListBulletLast">
    <w:name w:val="List Bullet Last"/>
    <w:basedOn w:val="ListBullet"/>
    <w:next w:val="BodyText"/>
    <w:rsid w:val="00F44727"/>
    <w:pPr>
      <w:spacing w:after="240"/>
    </w:pPr>
  </w:style>
  <w:style w:type="paragraph" w:customStyle="1" w:styleId="AttentionLine">
    <w:name w:val="Attention Line"/>
    <w:basedOn w:val="BodyText"/>
    <w:rsid w:val="00F44727"/>
    <w:rPr>
      <w:b/>
      <w:i/>
    </w:rPr>
  </w:style>
  <w:style w:type="paragraph" w:customStyle="1" w:styleId="CompanyName">
    <w:name w:val="Company Name"/>
    <w:basedOn w:val="BodyText"/>
    <w:rsid w:val="00F44727"/>
    <w:pPr>
      <w:spacing w:before="120" w:after="80"/>
    </w:pPr>
    <w:rPr>
      <w:b/>
      <w:sz w:val="28"/>
    </w:rPr>
  </w:style>
  <w:style w:type="character" w:styleId="EndnoteReference">
    <w:name w:val="endnote reference"/>
    <w:semiHidden/>
    <w:rsid w:val="00F44727"/>
    <w:rPr>
      <w:vertAlign w:val="superscript"/>
    </w:rPr>
  </w:style>
  <w:style w:type="paragraph" w:customStyle="1" w:styleId="ListNumberFirst">
    <w:name w:val="List Number First"/>
    <w:basedOn w:val="ListNumber"/>
    <w:next w:val="ListNumber"/>
    <w:rsid w:val="00F44727"/>
    <w:pPr>
      <w:spacing w:before="80"/>
    </w:pPr>
  </w:style>
  <w:style w:type="paragraph" w:customStyle="1" w:styleId="ListNumberLast">
    <w:name w:val="List Number Last"/>
    <w:basedOn w:val="ListNumber"/>
    <w:next w:val="BodyText"/>
    <w:rsid w:val="00F44727"/>
    <w:pPr>
      <w:spacing w:after="240"/>
    </w:pPr>
  </w:style>
  <w:style w:type="paragraph" w:customStyle="1" w:styleId="ListFirst">
    <w:name w:val="List First"/>
    <w:basedOn w:val="List"/>
    <w:next w:val="List"/>
    <w:rsid w:val="00F44727"/>
    <w:pPr>
      <w:spacing w:before="80"/>
    </w:pPr>
  </w:style>
  <w:style w:type="paragraph" w:customStyle="1" w:styleId="ListLast">
    <w:name w:val="List Last"/>
    <w:basedOn w:val="List"/>
    <w:next w:val="BodyText"/>
    <w:rsid w:val="00F44727"/>
    <w:pPr>
      <w:spacing w:after="240"/>
    </w:pPr>
  </w:style>
  <w:style w:type="paragraph" w:customStyle="1" w:styleId="Pages">
    <w:name w:val="Pages"/>
    <w:basedOn w:val="BodyText"/>
    <w:rsid w:val="00F44727"/>
    <w:pPr>
      <w:spacing w:after="0"/>
    </w:pPr>
    <w:rPr>
      <w:rFonts w:ascii="Arial" w:hAnsi="Arial"/>
      <w:b/>
    </w:rPr>
  </w:style>
  <w:style w:type="paragraph" w:styleId="BalloonText">
    <w:name w:val="Balloon Text"/>
    <w:basedOn w:val="Normal"/>
    <w:semiHidden/>
    <w:rsid w:val="00414985"/>
    <w:rPr>
      <w:rFonts w:ascii="Tahoma" w:hAnsi="Tahoma" w:cs="Tahoma"/>
      <w:sz w:val="16"/>
      <w:szCs w:val="16"/>
    </w:rPr>
  </w:style>
  <w:style w:type="paragraph" w:styleId="EndnoteText">
    <w:name w:val="endnote text"/>
    <w:basedOn w:val="FootnoteBase"/>
    <w:semiHidden/>
    <w:rsid w:val="00F44727"/>
    <w:pPr>
      <w:spacing w:after="120"/>
    </w:pPr>
  </w:style>
  <w:style w:type="paragraph" w:customStyle="1" w:styleId="MessageHeaderFirst">
    <w:name w:val="Message Header First"/>
    <w:basedOn w:val="MessageHeader"/>
    <w:next w:val="MessageHeader"/>
    <w:rsid w:val="00F44727"/>
    <w:pPr>
      <w:spacing w:before="120"/>
    </w:pPr>
  </w:style>
  <w:style w:type="paragraph" w:styleId="List5">
    <w:name w:val="List 5"/>
    <w:basedOn w:val="List"/>
    <w:rsid w:val="00F44727"/>
    <w:pPr>
      <w:tabs>
        <w:tab w:val="clear" w:pos="720"/>
        <w:tab w:val="left" w:pos="2160"/>
      </w:tabs>
      <w:ind w:left="2160"/>
    </w:pPr>
  </w:style>
  <w:style w:type="paragraph" w:styleId="BodyTextIndent">
    <w:name w:val="Body Text Indent"/>
    <w:basedOn w:val="BodyText"/>
    <w:rsid w:val="00F44727"/>
    <w:pPr>
      <w:ind w:left="360"/>
    </w:pPr>
  </w:style>
  <w:style w:type="paragraph" w:styleId="List2">
    <w:name w:val="List 2"/>
    <w:basedOn w:val="List"/>
    <w:rsid w:val="00F44727"/>
    <w:pPr>
      <w:tabs>
        <w:tab w:val="clear" w:pos="720"/>
        <w:tab w:val="left" w:pos="1080"/>
      </w:tabs>
      <w:ind w:left="1080"/>
    </w:pPr>
  </w:style>
  <w:style w:type="paragraph" w:styleId="List3">
    <w:name w:val="List 3"/>
    <w:basedOn w:val="List"/>
    <w:rsid w:val="00F44727"/>
    <w:pPr>
      <w:tabs>
        <w:tab w:val="clear" w:pos="720"/>
        <w:tab w:val="left" w:pos="1440"/>
      </w:tabs>
      <w:ind w:left="1440"/>
    </w:pPr>
  </w:style>
  <w:style w:type="paragraph" w:styleId="List4">
    <w:name w:val="List 4"/>
    <w:basedOn w:val="List"/>
    <w:rsid w:val="00F44727"/>
    <w:pPr>
      <w:tabs>
        <w:tab w:val="clear" w:pos="720"/>
        <w:tab w:val="left" w:pos="1800"/>
      </w:tabs>
      <w:ind w:left="1800"/>
    </w:pPr>
  </w:style>
  <w:style w:type="paragraph" w:styleId="ListBullet2">
    <w:name w:val="List Bullet 2"/>
    <w:basedOn w:val="ListBullet"/>
    <w:rsid w:val="00F44727"/>
    <w:pPr>
      <w:ind w:left="1080"/>
    </w:pPr>
  </w:style>
  <w:style w:type="paragraph" w:styleId="ListBullet3">
    <w:name w:val="List Bullet 3"/>
    <w:basedOn w:val="ListBullet"/>
    <w:rsid w:val="00F44727"/>
    <w:pPr>
      <w:ind w:left="1440"/>
    </w:pPr>
  </w:style>
  <w:style w:type="paragraph" w:styleId="ListBullet4">
    <w:name w:val="List Bullet 4"/>
    <w:basedOn w:val="ListBullet"/>
    <w:rsid w:val="00F44727"/>
    <w:pPr>
      <w:ind w:left="1800"/>
    </w:pPr>
  </w:style>
  <w:style w:type="paragraph" w:styleId="ListBullet5">
    <w:name w:val="List Bullet 5"/>
    <w:basedOn w:val="ListBullet"/>
    <w:rsid w:val="00F44727"/>
    <w:pPr>
      <w:ind w:left="2160"/>
    </w:pPr>
  </w:style>
  <w:style w:type="paragraph" w:styleId="ListNumber2">
    <w:name w:val="List Number 2"/>
    <w:basedOn w:val="ListNumber"/>
    <w:rsid w:val="00F44727"/>
    <w:pPr>
      <w:ind w:left="1080"/>
    </w:pPr>
  </w:style>
  <w:style w:type="paragraph" w:styleId="ListNumber3">
    <w:name w:val="List Number 3"/>
    <w:basedOn w:val="ListNumber"/>
    <w:rsid w:val="00F44727"/>
    <w:pPr>
      <w:ind w:left="1440"/>
    </w:pPr>
  </w:style>
  <w:style w:type="paragraph" w:styleId="ListNumber4">
    <w:name w:val="List Number 4"/>
    <w:basedOn w:val="ListNumber"/>
    <w:rsid w:val="00F44727"/>
    <w:pPr>
      <w:ind w:left="1800"/>
    </w:pPr>
  </w:style>
  <w:style w:type="paragraph" w:styleId="ListNumber5">
    <w:name w:val="List Number 5"/>
    <w:basedOn w:val="ListNumber"/>
    <w:rsid w:val="00F44727"/>
    <w:pPr>
      <w:ind w:left="2160"/>
    </w:pPr>
  </w:style>
  <w:style w:type="paragraph" w:styleId="ListContinue">
    <w:name w:val="List Continue"/>
    <w:basedOn w:val="List"/>
    <w:rsid w:val="00F44727"/>
    <w:pPr>
      <w:tabs>
        <w:tab w:val="clear" w:pos="720"/>
      </w:tabs>
      <w:spacing w:after="160"/>
    </w:pPr>
  </w:style>
  <w:style w:type="character" w:styleId="FootnoteReference">
    <w:name w:val="footnote reference"/>
    <w:semiHidden/>
    <w:rsid w:val="00F44727"/>
    <w:rPr>
      <w:vertAlign w:val="superscript"/>
    </w:rPr>
  </w:style>
  <w:style w:type="paragraph" w:styleId="FootnoteText">
    <w:name w:val="footnote text"/>
    <w:basedOn w:val="FootnoteBase"/>
    <w:semiHidden/>
    <w:rsid w:val="00F44727"/>
    <w:pPr>
      <w:spacing w:after="120"/>
    </w:pPr>
  </w:style>
  <w:style w:type="character" w:customStyle="1" w:styleId="MessageHeaderLabel">
    <w:name w:val="Message Header Label"/>
    <w:rsid w:val="00F44727"/>
    <w:rPr>
      <w:rFonts w:ascii="Arial" w:hAnsi="Arial"/>
      <w:b/>
      <w:caps/>
      <w:sz w:val="18"/>
    </w:rPr>
  </w:style>
  <w:style w:type="character" w:styleId="Emphasis">
    <w:name w:val="Emphasis"/>
    <w:qFormat/>
    <w:rsid w:val="00F44727"/>
    <w:rPr>
      <w:i/>
    </w:rPr>
  </w:style>
  <w:style w:type="character" w:styleId="PageNumber">
    <w:name w:val="page number"/>
    <w:rsid w:val="00F44727"/>
    <w:rPr>
      <w:b/>
    </w:rPr>
  </w:style>
  <w:style w:type="paragraph" w:styleId="Subtitle">
    <w:name w:val="Subtitle"/>
    <w:basedOn w:val="Title"/>
    <w:next w:val="BodyText"/>
    <w:qFormat/>
    <w:rsid w:val="00F44727"/>
    <w:pPr>
      <w:spacing w:before="0" w:after="240"/>
    </w:pPr>
    <w:rPr>
      <w:b w:val="0"/>
      <w:i/>
      <w:sz w:val="28"/>
    </w:rPr>
  </w:style>
  <w:style w:type="character" w:styleId="CommentReference">
    <w:name w:val="annotation reference"/>
    <w:semiHidden/>
    <w:rsid w:val="00F44727"/>
    <w:rPr>
      <w:sz w:val="16"/>
    </w:rPr>
  </w:style>
  <w:style w:type="paragraph" w:styleId="ListContinue2">
    <w:name w:val="List Continue 2"/>
    <w:basedOn w:val="ListContinue"/>
    <w:rsid w:val="00F44727"/>
    <w:pPr>
      <w:ind w:left="1080"/>
    </w:pPr>
  </w:style>
  <w:style w:type="paragraph" w:styleId="ListContinue3">
    <w:name w:val="List Continue 3"/>
    <w:basedOn w:val="ListContinue"/>
    <w:rsid w:val="00F44727"/>
    <w:pPr>
      <w:ind w:left="1440"/>
    </w:pPr>
  </w:style>
  <w:style w:type="paragraph" w:styleId="ListContinue4">
    <w:name w:val="List Continue 4"/>
    <w:basedOn w:val="ListContinue"/>
    <w:rsid w:val="00F44727"/>
    <w:pPr>
      <w:ind w:left="1800"/>
    </w:pPr>
  </w:style>
  <w:style w:type="paragraph" w:styleId="ListContinue5">
    <w:name w:val="List Continue 5"/>
    <w:basedOn w:val="ListContinue"/>
    <w:rsid w:val="00F44727"/>
    <w:pPr>
      <w:ind w:left="2160"/>
    </w:pPr>
  </w:style>
  <w:style w:type="paragraph" w:customStyle="1" w:styleId="MessageHeaderLast">
    <w:name w:val="Message Header Last"/>
    <w:basedOn w:val="MessageHeader"/>
    <w:next w:val="BodyText"/>
    <w:rsid w:val="00F44727"/>
    <w:pPr>
      <w:spacing w:after="360"/>
    </w:pPr>
  </w:style>
  <w:style w:type="paragraph" w:styleId="Title">
    <w:name w:val="Title"/>
    <w:basedOn w:val="HeadingBase"/>
    <w:next w:val="Subtitle"/>
    <w:qFormat/>
    <w:rsid w:val="00F44727"/>
    <w:pPr>
      <w:spacing w:before="360" w:after="160"/>
      <w:jc w:val="center"/>
    </w:pPr>
    <w:rPr>
      <w:sz w:val="40"/>
    </w:rPr>
  </w:style>
  <w:style w:type="character" w:customStyle="1" w:styleId="Heading3Char">
    <w:name w:val="Heading 3 Char"/>
    <w:basedOn w:val="DefaultParagraphFont"/>
    <w:link w:val="Heading3"/>
    <w:rsid w:val="005B64E2"/>
    <w:rPr>
      <w:b/>
      <w:kern w:val="28"/>
      <w:sz w:val="24"/>
    </w:rPr>
  </w:style>
  <w:style w:type="character" w:customStyle="1" w:styleId="BodyTextChar">
    <w:name w:val="Body Text Char"/>
    <w:basedOn w:val="DefaultParagraphFont"/>
    <w:link w:val="BodyText"/>
    <w:rsid w:val="005B64E2"/>
  </w:style>
  <w:style w:type="paragraph" w:customStyle="1" w:styleId="Style1">
    <w:name w:val="Style1"/>
    <w:basedOn w:val="Heading3"/>
    <w:link w:val="Style1Char"/>
    <w:qFormat/>
    <w:rsid w:val="0054179E"/>
    <w:rPr>
      <w:rFonts w:ascii="Arial" w:hAnsi="Arial"/>
    </w:rPr>
  </w:style>
  <w:style w:type="character" w:customStyle="1" w:styleId="Style1Char">
    <w:name w:val="Style1 Char"/>
    <w:basedOn w:val="Heading3Char"/>
    <w:link w:val="Style1"/>
    <w:rsid w:val="0054179E"/>
    <w:rPr>
      <w:rFonts w:ascii="Arial" w:hAnsi="Arial"/>
      <w:b/>
      <w:kern w:val="2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WINWORD\TEMPLATE\FAXCOVR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F42360-604A-4691-B9C7-391C41DC4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FAXCOVR1</Template>
  <TotalTime>5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[Company Name]</vt:lpstr>
    </vt:vector>
  </TitlesOfParts>
  <Company>Washtenaw County Govenment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[Company Name]</dc:title>
  <dc:creator>vbhui</dc:creator>
  <cp:lastModifiedBy>Tiffany Gonzalez</cp:lastModifiedBy>
  <cp:revision>2</cp:revision>
  <cp:lastPrinted>2024-04-05T10:18:00Z</cp:lastPrinted>
  <dcterms:created xsi:type="dcterms:W3CDTF">2025-12-12T21:52:00Z</dcterms:created>
  <dcterms:modified xsi:type="dcterms:W3CDTF">2025-12-12T21:52:00Z</dcterms:modified>
</cp:coreProperties>
</file>