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FB54" w14:textId="77777777" w:rsidR="00E9561C" w:rsidRDefault="00E9561C">
      <w:pPr>
        <w:pStyle w:val="CompanyName"/>
        <w:spacing w:after="0"/>
        <w:rPr>
          <w:rFonts w:ascii="Arial" w:hAnsi="Arial"/>
        </w:rPr>
      </w:pPr>
      <w:r>
        <w:rPr>
          <w:rFonts w:ascii="Arial" w:hAnsi="Arial"/>
          <w:sz w:val="24"/>
        </w:rPr>
        <w:t>15th District Court</w:t>
      </w:r>
    </w:p>
    <w:p w14:paraId="503B98D6" w14:textId="77777777" w:rsidR="00F96439" w:rsidRDefault="00BB5FAA">
      <w:pPr>
        <w:pStyle w:val="ReturnAddress"/>
        <w:rPr>
          <w:rFonts w:ascii="Arial" w:hAnsi="Arial"/>
        </w:rPr>
      </w:pPr>
      <w:r>
        <w:rPr>
          <w:rFonts w:ascii="Arial" w:hAnsi="Arial"/>
        </w:rPr>
        <w:t>3</w:t>
      </w:r>
      <w:r w:rsidR="00F96439">
        <w:rPr>
          <w:rFonts w:ascii="Arial" w:hAnsi="Arial"/>
        </w:rPr>
        <w:t>01 E. Huron St.</w:t>
      </w:r>
    </w:p>
    <w:p w14:paraId="196322FC" w14:textId="77777777" w:rsidR="00E9561C" w:rsidRDefault="00E9561C">
      <w:pPr>
        <w:pStyle w:val="ReturnAddress"/>
        <w:rPr>
          <w:rFonts w:ascii="Arial" w:hAnsi="Arial"/>
        </w:rPr>
      </w:pPr>
      <w:r>
        <w:rPr>
          <w:rFonts w:ascii="Arial" w:hAnsi="Arial"/>
        </w:rPr>
        <w:t xml:space="preserve"> P.O. Box 8650</w:t>
      </w:r>
    </w:p>
    <w:p w14:paraId="0B41DDD7" w14:textId="77777777" w:rsidR="00E9561C" w:rsidRDefault="00E9561C">
      <w:pPr>
        <w:pStyle w:val="ReturnAddress"/>
        <w:ind w:right="3600"/>
        <w:rPr>
          <w:rFonts w:ascii="Arial" w:hAnsi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Ann Arbor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State">
          <w:r>
            <w:rPr>
              <w:rFonts w:ascii="Arial" w:hAnsi="Arial"/>
            </w:rPr>
            <w:t>Michigan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ostalCode">
          <w:r>
            <w:rPr>
              <w:rFonts w:ascii="Arial" w:hAnsi="Arial"/>
            </w:rPr>
            <w:t>48107-8650</w:t>
          </w:r>
        </w:smartTag>
      </w:smartTag>
    </w:p>
    <w:p w14:paraId="78E82EBC" w14:textId="77777777" w:rsidR="00E9561C" w:rsidRDefault="00E9561C">
      <w:pPr>
        <w:pStyle w:val="DocumentLabel"/>
        <w:rPr>
          <w:rFonts w:ascii="Arial" w:hAnsi="Arial"/>
        </w:rPr>
      </w:pPr>
    </w:p>
    <w:p w14:paraId="7E55D3E2" w14:textId="7E11403F" w:rsidR="00E9561C" w:rsidRDefault="005A2954" w:rsidP="005A2954">
      <w:pPr>
        <w:pStyle w:val="DocumentLabel"/>
        <w:contextualSpacing/>
        <w:rPr>
          <w:rFonts w:ascii="Arial" w:hAnsi="Arial"/>
        </w:rPr>
      </w:pPr>
      <w:r>
        <w:rPr>
          <w:rFonts w:ascii="Arial" w:hAnsi="Arial"/>
        </w:rPr>
        <w:t>INTERPRETER REQUEST</w:t>
      </w:r>
    </w:p>
    <w:p w14:paraId="3DAE9364" w14:textId="6908D983" w:rsidR="00E9561C" w:rsidRPr="007C7AE4" w:rsidRDefault="00E9561C" w:rsidP="00BB5FAA">
      <w:pPr>
        <w:pStyle w:val="MessageHeaderFirst"/>
        <w:contextualSpacing/>
      </w:pPr>
      <w:r w:rsidRPr="007C7AE4">
        <w:rPr>
          <w:rStyle w:val="MessageHeaderLabel"/>
          <w:sz w:val="20"/>
        </w:rPr>
        <w:t>Date:</w:t>
      </w:r>
      <w:r w:rsidRPr="007C7AE4">
        <w:tab/>
      </w:r>
      <w:r w:rsidR="007D5AD1">
        <w:fldChar w:fldCharType="begin"/>
      </w:r>
      <w:r w:rsidR="007D5AD1">
        <w:instrText xml:space="preserve"> TIME \@ "MMMM d, yyyy" </w:instrText>
      </w:r>
      <w:r w:rsidR="007D5AD1">
        <w:fldChar w:fldCharType="separate"/>
      </w:r>
      <w:r w:rsidR="001F340F">
        <w:rPr>
          <w:noProof/>
        </w:rPr>
        <w:t>December 12, 2025</w:t>
      </w:r>
      <w:r w:rsidR="007D5AD1">
        <w:rPr>
          <w:noProof/>
        </w:rPr>
        <w:fldChar w:fldCharType="end"/>
      </w:r>
      <w:r w:rsidRPr="007C7AE4">
        <w:tab/>
      </w:r>
      <w:r w:rsidRPr="007C7AE4">
        <w:tab/>
      </w:r>
      <w:r w:rsidRPr="007C7AE4">
        <w:rPr>
          <w:rStyle w:val="MessageHeaderLabel"/>
          <w:sz w:val="20"/>
        </w:rPr>
        <w:t>Time:</w:t>
      </w:r>
      <w:r w:rsidRPr="007C7AE4">
        <w:tab/>
      </w:r>
      <w:fldSimple w:instr=" TIME  \* MERGEFORMAT ">
        <w:r w:rsidR="001F340F">
          <w:rPr>
            <w:noProof/>
          </w:rPr>
          <w:t>4:55 PM</w:t>
        </w:r>
      </w:fldSimple>
    </w:p>
    <w:p w14:paraId="6AFCAA15" w14:textId="77777777" w:rsidR="004F7AAF" w:rsidRDefault="00E9561C" w:rsidP="00BB5FAA">
      <w:pPr>
        <w:pStyle w:val="MessageHeader"/>
        <w:contextualSpacing/>
      </w:pPr>
      <w:r w:rsidRPr="007C7AE4">
        <w:rPr>
          <w:rStyle w:val="MessageHeaderLabel"/>
          <w:sz w:val="20"/>
        </w:rPr>
        <w:t>To:</w:t>
      </w:r>
      <w:r w:rsidRPr="007C7AE4">
        <w:tab/>
      </w:r>
      <w:r w:rsidR="001C39E6" w:rsidRPr="007C7AE4">
        <w:t>University Translators Services</w:t>
      </w:r>
      <w:r w:rsidRPr="007C7AE4">
        <w:tab/>
      </w:r>
      <w:r w:rsidRPr="007C7AE4">
        <w:rPr>
          <w:rStyle w:val="MessageHeaderLabel"/>
          <w:sz w:val="20"/>
        </w:rPr>
        <w:t>Phone:</w:t>
      </w:r>
      <w:r w:rsidRPr="007C7AE4">
        <w:tab/>
        <w:t>(734) 665-7295</w:t>
      </w:r>
      <w:r w:rsidR="005B77EC">
        <w:t xml:space="preserve">           </w:t>
      </w:r>
    </w:p>
    <w:p w14:paraId="6D593AC4" w14:textId="7169D430" w:rsidR="00E9561C" w:rsidRPr="007C7AE4" w:rsidRDefault="004F7AAF" w:rsidP="00BB5FAA">
      <w:pPr>
        <w:pStyle w:val="MessageHeader"/>
        <w:contextualSpacing/>
      </w:pP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 w:rsidR="005B77EC">
        <w:rPr>
          <w:rStyle w:val="MessageHeaderLabel"/>
          <w:sz w:val="20"/>
        </w:rPr>
        <w:t>Email</w:t>
      </w:r>
      <w:r w:rsidR="00E9561C" w:rsidRPr="007C7AE4">
        <w:rPr>
          <w:rStyle w:val="MessageHeaderLabel"/>
          <w:sz w:val="20"/>
        </w:rPr>
        <w:t>:</w:t>
      </w:r>
      <w:r w:rsidR="005B77EC">
        <w:rPr>
          <w:rStyle w:val="MessageHeaderLabel"/>
          <w:sz w:val="20"/>
        </w:rPr>
        <w:t xml:space="preserve"> </w:t>
      </w:r>
      <w:r>
        <w:rPr>
          <w:rStyle w:val="MessageHeaderLabel"/>
          <w:b w:val="0"/>
          <w:caps w:val="0"/>
          <w:sz w:val="20"/>
        </w:rPr>
        <w:t>request@</w:t>
      </w:r>
      <w:r w:rsidR="005B77EC">
        <w:rPr>
          <w:rStyle w:val="MessageHeaderLabel"/>
          <w:b w:val="0"/>
          <w:caps w:val="0"/>
          <w:sz w:val="20"/>
        </w:rPr>
        <w:t>univtrans.com</w:t>
      </w:r>
      <w:r w:rsidR="00E9561C" w:rsidRPr="007C7AE4">
        <w:t xml:space="preserve"> </w:t>
      </w:r>
      <w:r w:rsidR="00E9561C" w:rsidRPr="007C7AE4">
        <w:tab/>
      </w:r>
    </w:p>
    <w:p w14:paraId="1330706F" w14:textId="77777777" w:rsidR="00BB5FAA" w:rsidRDefault="00BB5FAA" w:rsidP="00BB5FAA">
      <w:pPr>
        <w:pStyle w:val="MessageHeader"/>
        <w:contextualSpacing/>
        <w:rPr>
          <w:rStyle w:val="MessageHeaderLabel"/>
          <w:sz w:val="20"/>
        </w:rPr>
      </w:pPr>
    </w:p>
    <w:p w14:paraId="44561649" w14:textId="3CCADECC" w:rsidR="003F4503" w:rsidRDefault="00E9561C" w:rsidP="00BB5FAA">
      <w:pPr>
        <w:pStyle w:val="MessageHeader"/>
        <w:contextualSpacing/>
      </w:pPr>
      <w:r w:rsidRPr="007C7AE4">
        <w:rPr>
          <w:rStyle w:val="MessageHeaderLabel"/>
          <w:sz w:val="20"/>
        </w:rPr>
        <w:t>From:</w:t>
      </w:r>
      <w:r w:rsidRPr="007C7AE4">
        <w:tab/>
      </w:r>
      <w:r w:rsidR="003F4503">
        <w:t>Shannon Henson</w:t>
      </w:r>
      <w:r w:rsidR="00335B28" w:rsidRPr="007C7AE4">
        <w:t xml:space="preserve"> </w:t>
      </w:r>
      <w:r w:rsidR="008D5867" w:rsidRPr="007C7AE4">
        <w:tab/>
      </w:r>
      <w:r w:rsidRPr="007C7AE4">
        <w:tab/>
      </w:r>
      <w:r w:rsidRPr="007C7AE4">
        <w:rPr>
          <w:rStyle w:val="MessageHeaderLabel"/>
          <w:sz w:val="20"/>
        </w:rPr>
        <w:t>Phone:</w:t>
      </w:r>
      <w:r w:rsidRPr="007C7AE4">
        <w:t xml:space="preserve"> </w:t>
      </w:r>
      <w:r w:rsidRPr="007C7AE4">
        <w:tab/>
        <w:t xml:space="preserve">(734) </w:t>
      </w:r>
      <w:r w:rsidR="001C20AA">
        <w:t>794-67</w:t>
      </w:r>
      <w:r w:rsidR="00253662">
        <w:t>59</w:t>
      </w:r>
    </w:p>
    <w:p w14:paraId="35A1BEB2" w14:textId="0F93841D" w:rsidR="00E9561C" w:rsidRPr="00BB5FAA" w:rsidRDefault="003F4503" w:rsidP="00BB5FAA">
      <w:pPr>
        <w:pStyle w:val="MessageHeader"/>
        <w:contextualSpacing/>
      </w:pP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 w:rsidR="0028219E">
        <w:t xml:space="preserve">Ext. </w:t>
      </w:r>
      <w:r w:rsidR="00253662">
        <w:t>47663</w:t>
      </w:r>
      <w:r w:rsidR="007B7426">
        <w:t xml:space="preserve"> </w:t>
      </w:r>
      <w:r w:rsidR="00E9561C" w:rsidRPr="007C7AE4">
        <w:br/>
        <w:t>15th District Court</w:t>
      </w:r>
      <w:r w:rsidR="00BB5FAA">
        <w:tab/>
        <w:t xml:space="preserve">               </w:t>
      </w:r>
      <w:r w:rsidR="00BB5FAA">
        <w:rPr>
          <w:rStyle w:val="MessageHeaderLabel"/>
          <w:sz w:val="20"/>
        </w:rPr>
        <w:t xml:space="preserve">EMAIL: </w:t>
      </w:r>
      <w:r>
        <w:rPr>
          <w:rStyle w:val="MessageHeaderLabel"/>
          <w:b w:val="0"/>
          <w:caps w:val="0"/>
          <w:sz w:val="20"/>
        </w:rPr>
        <w:t>shenson</w:t>
      </w:r>
      <w:r w:rsidR="00BB5FAA">
        <w:rPr>
          <w:rStyle w:val="MessageHeaderLabel"/>
          <w:b w:val="0"/>
          <w:caps w:val="0"/>
          <w:sz w:val="20"/>
        </w:rPr>
        <w:t>@a2gov.org</w:t>
      </w:r>
    </w:p>
    <w:p w14:paraId="191D73C8" w14:textId="77777777" w:rsidR="00BB5FAA" w:rsidRDefault="00BB5FAA" w:rsidP="00BB5FAA">
      <w:pPr>
        <w:pStyle w:val="BodyText"/>
        <w:contextualSpacing/>
        <w:rPr>
          <w:rStyle w:val="MessageHeaderLabel"/>
          <w:sz w:val="20"/>
        </w:rPr>
      </w:pPr>
    </w:p>
    <w:p w14:paraId="238A3CCC" w14:textId="7C8A69D5" w:rsidR="005B31EF" w:rsidRDefault="00CA614A" w:rsidP="001F50EB">
      <w:pPr>
        <w:pStyle w:val="BodyText"/>
        <w:rPr>
          <w:rFonts w:ascii="Arial" w:hAnsi="Arial"/>
        </w:rPr>
      </w:pPr>
      <w:r>
        <w:rPr>
          <w:rStyle w:val="MessageHeaderLabel"/>
        </w:rPr>
        <w:t>RE:</w:t>
      </w:r>
      <w:r>
        <w:rPr>
          <w:rStyle w:val="MessageHeaderLabel"/>
        </w:rPr>
        <w:tab/>
      </w:r>
      <w:r w:rsidR="00E14B8B">
        <w:rPr>
          <w:rStyle w:val="MessageHeaderLabel"/>
        </w:rPr>
        <w:t xml:space="preserve">city of ann arbor v </w:t>
      </w:r>
      <w:r w:rsidR="00166E15">
        <w:rPr>
          <w:rStyle w:val="MessageHeaderLabel"/>
        </w:rPr>
        <w:t xml:space="preserve">Hernan Enrique Perez </w:t>
      </w:r>
      <w:proofErr w:type="gramStart"/>
      <w:r w:rsidR="00166E15">
        <w:rPr>
          <w:rStyle w:val="MessageHeaderLabel"/>
        </w:rPr>
        <w:t>Villasana</w:t>
      </w:r>
      <w:r w:rsidR="00656DDC">
        <w:rPr>
          <w:rStyle w:val="MessageHeaderLabel"/>
        </w:rPr>
        <w:t xml:space="preserve"> </w:t>
      </w:r>
      <w:r w:rsidR="00E22E76">
        <w:rPr>
          <w:rStyle w:val="MessageHeaderLabel"/>
        </w:rPr>
        <w:t xml:space="preserve"> </w:t>
      </w:r>
      <w:r w:rsidR="00F67A9B">
        <w:rPr>
          <w:rFonts w:ascii="Arial" w:hAnsi="Arial"/>
        </w:rPr>
        <w:tab/>
      </w:r>
      <w:proofErr w:type="gramEnd"/>
      <w:r w:rsidR="00201C98">
        <w:rPr>
          <w:rFonts w:ascii="Arial" w:hAnsi="Arial"/>
        </w:rPr>
        <w:t xml:space="preserve">Case #: </w:t>
      </w:r>
      <w:r w:rsidR="00643BFC">
        <w:rPr>
          <w:rFonts w:ascii="Arial" w:hAnsi="Arial"/>
        </w:rPr>
        <w:t>2</w:t>
      </w:r>
      <w:r w:rsidR="003245E4">
        <w:rPr>
          <w:rFonts w:ascii="Arial" w:hAnsi="Arial"/>
        </w:rPr>
        <w:t>5</w:t>
      </w:r>
      <w:r w:rsidR="00E14B8B">
        <w:rPr>
          <w:rFonts w:ascii="Arial" w:hAnsi="Arial"/>
        </w:rPr>
        <w:t>AA0</w:t>
      </w:r>
      <w:r w:rsidR="00166E15">
        <w:rPr>
          <w:rFonts w:ascii="Arial" w:hAnsi="Arial"/>
        </w:rPr>
        <w:t>2539A/B OT/</w:t>
      </w:r>
      <w:r w:rsidR="00E14B8B">
        <w:rPr>
          <w:rFonts w:ascii="Arial" w:hAnsi="Arial"/>
        </w:rPr>
        <w:t>OI</w:t>
      </w:r>
    </w:p>
    <w:p w14:paraId="2CA576A8" w14:textId="094B12F0" w:rsidR="001F50EB" w:rsidRDefault="005B31EF" w:rsidP="001F50EB">
      <w:pPr>
        <w:pStyle w:val="BodyText"/>
      </w:pPr>
      <w:r>
        <w:rPr>
          <w:rFonts w:ascii="Arial" w:hAnsi="Arial"/>
        </w:rPr>
        <w:t>N</w:t>
      </w:r>
      <w:r w:rsidR="001F50EB">
        <w:t>umber of pages including cover sheet:  1</w:t>
      </w:r>
    </w:p>
    <w:p w14:paraId="5BAE61B9" w14:textId="33DE7392" w:rsidR="0054179E" w:rsidRPr="0071543D" w:rsidRDefault="0054179E" w:rsidP="0054179E">
      <w:pPr>
        <w:pStyle w:val="Style1"/>
        <w:rPr>
          <w:sz w:val="20"/>
        </w:rPr>
      </w:pPr>
      <w:r>
        <w:t xml:space="preserve">Please </w:t>
      </w:r>
      <w:r w:rsidRPr="00C467EC">
        <w:rPr>
          <w:bCs/>
        </w:rPr>
        <w:t xml:space="preserve">schedule </w:t>
      </w:r>
      <w:r w:rsidR="00E22E76">
        <w:rPr>
          <w:bCs/>
        </w:rPr>
        <w:t>a</w:t>
      </w:r>
      <w:r w:rsidR="005B31EF">
        <w:rPr>
          <w:bCs/>
        </w:rPr>
        <w:t xml:space="preserve"> </w:t>
      </w:r>
      <w:r w:rsidR="00656DDC">
        <w:rPr>
          <w:bCs/>
        </w:rPr>
        <w:t>SPANISH I</w:t>
      </w:r>
      <w:r w:rsidR="000E36FE">
        <w:rPr>
          <w:bCs/>
        </w:rPr>
        <w:t>n</w:t>
      </w:r>
      <w:r w:rsidR="00CF74B3">
        <w:rPr>
          <w:bCs/>
        </w:rPr>
        <w:t>terpreter</w:t>
      </w:r>
      <w:r>
        <w:t xml:space="preserve"> for </w:t>
      </w:r>
      <w:r w:rsidR="00D8170D">
        <w:t xml:space="preserve">defendant, </w:t>
      </w:r>
      <w:r w:rsidR="00166E15">
        <w:t xml:space="preserve">Hernan Enrique Perez Villasana </w:t>
      </w:r>
      <w:r w:rsidR="005B31EF">
        <w:t>f</w:t>
      </w:r>
      <w:r w:rsidR="00D8170D">
        <w:t>or</w:t>
      </w:r>
      <w:r w:rsidR="00742B8C">
        <w:t xml:space="preserve"> </w:t>
      </w:r>
      <w:r w:rsidR="00166E15">
        <w:t>Thursday, January 8, 2026</w:t>
      </w:r>
      <w:r w:rsidR="00742B8C">
        <w:t xml:space="preserve"> at </w:t>
      </w:r>
      <w:r w:rsidR="000E36FE">
        <w:t>9</w:t>
      </w:r>
      <w:r w:rsidR="00742B8C">
        <w:t>:</w:t>
      </w:r>
      <w:r w:rsidR="00166E15">
        <w:t>3</w:t>
      </w:r>
      <w:r w:rsidR="00E22E76">
        <w:t>0</w:t>
      </w:r>
      <w:r w:rsidR="00742B8C">
        <w:t xml:space="preserve"> AM</w:t>
      </w:r>
      <w:r>
        <w:t xml:space="preserve"> for </w:t>
      </w:r>
      <w:r w:rsidR="00871300">
        <w:t>a</w:t>
      </w:r>
      <w:r w:rsidR="00656DDC">
        <w:t xml:space="preserve"> </w:t>
      </w:r>
      <w:r w:rsidR="000E36FE">
        <w:t xml:space="preserve">Pre-Trial </w:t>
      </w:r>
      <w:r w:rsidR="002A0C02">
        <w:t>Hearing</w:t>
      </w:r>
      <w:r w:rsidR="00430AD4">
        <w:t xml:space="preserve">, </w:t>
      </w:r>
      <w:r w:rsidR="00656DDC">
        <w:t>via zoom</w:t>
      </w:r>
      <w:r w:rsidR="00FB6E32">
        <w:t>,</w:t>
      </w:r>
      <w:r w:rsidR="00750D53">
        <w:t xml:space="preserve"> wi</w:t>
      </w:r>
      <w:r>
        <w:t xml:space="preserve">th </w:t>
      </w:r>
      <w:r w:rsidR="00871300">
        <w:t xml:space="preserve">Judge </w:t>
      </w:r>
      <w:r w:rsidR="00656DDC">
        <w:t xml:space="preserve">Perry </w:t>
      </w:r>
      <w:r>
        <w:t xml:space="preserve">on the above case.   </w:t>
      </w:r>
      <w:r w:rsidR="00430AD4">
        <w:t xml:space="preserve"> </w:t>
      </w:r>
    </w:p>
    <w:p w14:paraId="018CEE15" w14:textId="77777777" w:rsidR="0054179E" w:rsidRDefault="0054179E" w:rsidP="0054179E">
      <w:pPr>
        <w:pStyle w:val="BodyText"/>
        <w:contextualSpacing/>
        <w:rPr>
          <w:rFonts w:ascii="Arial" w:hAnsi="Arial"/>
        </w:rPr>
      </w:pPr>
    </w:p>
    <w:p w14:paraId="3F8120AB" w14:textId="77777777" w:rsidR="00166E15" w:rsidRDefault="002B1D3C" w:rsidP="00E14B8B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 xml:space="preserve">Charge: </w:t>
      </w:r>
      <w:r w:rsidR="00E14B8B">
        <w:rPr>
          <w:rFonts w:ascii="Arial" w:hAnsi="Arial"/>
        </w:rPr>
        <w:t xml:space="preserve">A – Drove While </w:t>
      </w:r>
      <w:r w:rsidR="00166E15">
        <w:rPr>
          <w:rFonts w:ascii="Arial" w:hAnsi="Arial"/>
        </w:rPr>
        <w:t>L</w:t>
      </w:r>
      <w:r w:rsidR="00E14B8B">
        <w:rPr>
          <w:rFonts w:ascii="Arial" w:hAnsi="Arial"/>
        </w:rPr>
        <w:t>icense</w:t>
      </w:r>
      <w:r w:rsidR="00166E15">
        <w:rPr>
          <w:rFonts w:ascii="Arial" w:hAnsi="Arial"/>
        </w:rPr>
        <w:t xml:space="preserve"> Expired </w:t>
      </w:r>
    </w:p>
    <w:p w14:paraId="1C3B474E" w14:textId="681C3297" w:rsidR="00E14B8B" w:rsidRDefault="00E14B8B" w:rsidP="00E14B8B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 xml:space="preserve">              B – </w:t>
      </w:r>
      <w:r w:rsidR="00166E15">
        <w:rPr>
          <w:rFonts w:ascii="Arial" w:hAnsi="Arial"/>
        </w:rPr>
        <w:t>Prohibited Turn</w:t>
      </w:r>
    </w:p>
    <w:p w14:paraId="642ECF0C" w14:textId="77777777" w:rsidR="00673EB8" w:rsidRDefault="00673EB8" w:rsidP="0054179E">
      <w:pPr>
        <w:pStyle w:val="BodyText"/>
        <w:contextualSpacing/>
        <w:rPr>
          <w:rFonts w:ascii="Arial" w:hAnsi="Arial"/>
        </w:rPr>
      </w:pPr>
    </w:p>
    <w:p w14:paraId="2F039A5D" w14:textId="3E7B7DC8" w:rsidR="003C59AF" w:rsidRDefault="0054179E" w:rsidP="00BB5FAA">
      <w:pPr>
        <w:pStyle w:val="BodyText"/>
        <w:contextualSpacing/>
        <w:rPr>
          <w:rFonts w:ascii="Arial" w:hAnsi="Arial"/>
        </w:rPr>
      </w:pPr>
      <w:r w:rsidRPr="00D75967">
        <w:rPr>
          <w:rFonts w:ascii="Arial" w:hAnsi="Arial"/>
          <w:b/>
          <w:bCs/>
        </w:rPr>
        <w:t>The assigned interpreter</w:t>
      </w:r>
      <w:r>
        <w:rPr>
          <w:rFonts w:ascii="Arial" w:hAnsi="Arial"/>
          <w:b/>
          <w:bCs/>
        </w:rPr>
        <w:t xml:space="preserve">(s) should appear </w:t>
      </w:r>
      <w:r w:rsidR="00656DDC">
        <w:rPr>
          <w:rFonts w:ascii="Arial" w:hAnsi="Arial"/>
          <w:b/>
          <w:bCs/>
        </w:rPr>
        <w:t>via zoom, zoom id: 291 203 6326</w:t>
      </w:r>
      <w:r w:rsidR="00750D53">
        <w:rPr>
          <w:rFonts w:ascii="Arial" w:hAnsi="Arial"/>
          <w:b/>
          <w:bCs/>
        </w:rPr>
        <w:t xml:space="preserve"> </w:t>
      </w:r>
    </w:p>
    <w:p w14:paraId="3845C045" w14:textId="77777777" w:rsidR="0093612E" w:rsidRDefault="0093612E" w:rsidP="00BB5FAA">
      <w:pPr>
        <w:pStyle w:val="BodyText"/>
        <w:contextualSpacing/>
        <w:rPr>
          <w:rFonts w:ascii="Arial" w:hAnsi="Arial"/>
        </w:rPr>
      </w:pPr>
    </w:p>
    <w:p w14:paraId="66EDF2C7" w14:textId="77777777" w:rsidR="003C59AF" w:rsidRDefault="003C59AF" w:rsidP="00BB5FAA">
      <w:pPr>
        <w:pStyle w:val="BodyText"/>
        <w:contextualSpacing/>
        <w:rPr>
          <w:rFonts w:ascii="Arial" w:hAnsi="Arial"/>
          <w:b/>
        </w:rPr>
      </w:pPr>
    </w:p>
    <w:p w14:paraId="5187A2B8" w14:textId="77777777" w:rsidR="00500ED7" w:rsidRDefault="00500ED7" w:rsidP="00BB5FAA">
      <w:pPr>
        <w:pStyle w:val="BodyText"/>
        <w:contextualSpacing/>
        <w:rPr>
          <w:rFonts w:ascii="Arial" w:hAnsi="Arial"/>
        </w:rPr>
      </w:pPr>
    </w:p>
    <w:p w14:paraId="5B7A524C" w14:textId="77777777" w:rsidR="007C7AE4" w:rsidRDefault="00250EA5" w:rsidP="00BB5FAA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>If you have</w:t>
      </w:r>
      <w:r w:rsidR="007C7AE4">
        <w:rPr>
          <w:rFonts w:ascii="Arial" w:hAnsi="Arial"/>
        </w:rPr>
        <w:t xml:space="preserve"> any questions, please contact me.</w:t>
      </w:r>
    </w:p>
    <w:p w14:paraId="7EB40532" w14:textId="77777777" w:rsidR="007C7AE4" w:rsidRDefault="007C7AE4" w:rsidP="00BB5FAA">
      <w:pPr>
        <w:pStyle w:val="BodyText"/>
        <w:contextualSpacing/>
        <w:rPr>
          <w:rFonts w:ascii="Arial" w:hAnsi="Arial"/>
        </w:rPr>
      </w:pPr>
    </w:p>
    <w:p w14:paraId="5B385C54" w14:textId="77777777" w:rsidR="0047100F" w:rsidRDefault="0047100F" w:rsidP="00BB5FAA">
      <w:pPr>
        <w:pStyle w:val="BodyText"/>
        <w:contextualSpacing/>
        <w:rPr>
          <w:rFonts w:ascii="Arial" w:hAnsi="Arial"/>
        </w:rPr>
      </w:pPr>
    </w:p>
    <w:p w14:paraId="1C3AE473" w14:textId="77777777" w:rsidR="007C7AE4" w:rsidRDefault="007C7AE4" w:rsidP="00BB5FAA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>Thank you.</w:t>
      </w:r>
    </w:p>
    <w:sectPr w:rsidR="007C7AE4" w:rsidSect="00BD4132">
      <w:footnotePr>
        <w:numRestart w:val="eachPage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ED2"/>
    <w:multiLevelType w:val="hybridMultilevel"/>
    <w:tmpl w:val="69E0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226DD"/>
    <w:multiLevelType w:val="hybridMultilevel"/>
    <w:tmpl w:val="2C0C4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831611">
    <w:abstractNumId w:val="1"/>
  </w:num>
  <w:num w:numId="2" w16cid:durableId="193546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1B5"/>
    <w:rsid w:val="0000251E"/>
    <w:rsid w:val="00002937"/>
    <w:rsid w:val="00002A64"/>
    <w:rsid w:val="00004B44"/>
    <w:rsid w:val="00005ED2"/>
    <w:rsid w:val="00010998"/>
    <w:rsid w:val="00010DA6"/>
    <w:rsid w:val="00012DF9"/>
    <w:rsid w:val="0001369A"/>
    <w:rsid w:val="00016524"/>
    <w:rsid w:val="00017225"/>
    <w:rsid w:val="000226D9"/>
    <w:rsid w:val="000235AA"/>
    <w:rsid w:val="00025E27"/>
    <w:rsid w:val="000275C8"/>
    <w:rsid w:val="000306E6"/>
    <w:rsid w:val="00030C58"/>
    <w:rsid w:val="00031309"/>
    <w:rsid w:val="00032431"/>
    <w:rsid w:val="00033FD5"/>
    <w:rsid w:val="0003509E"/>
    <w:rsid w:val="000413FD"/>
    <w:rsid w:val="000421DA"/>
    <w:rsid w:val="0004398D"/>
    <w:rsid w:val="00044DE3"/>
    <w:rsid w:val="00045DB9"/>
    <w:rsid w:val="00054021"/>
    <w:rsid w:val="00054C4F"/>
    <w:rsid w:val="00055CEB"/>
    <w:rsid w:val="00055E26"/>
    <w:rsid w:val="00056A46"/>
    <w:rsid w:val="00060B1D"/>
    <w:rsid w:val="00060D3E"/>
    <w:rsid w:val="00062057"/>
    <w:rsid w:val="00063BFC"/>
    <w:rsid w:val="000654F5"/>
    <w:rsid w:val="00065ECD"/>
    <w:rsid w:val="000660AB"/>
    <w:rsid w:val="00067A40"/>
    <w:rsid w:val="00067BE0"/>
    <w:rsid w:val="00067C1A"/>
    <w:rsid w:val="00070667"/>
    <w:rsid w:val="000708BC"/>
    <w:rsid w:val="00073D27"/>
    <w:rsid w:val="00074387"/>
    <w:rsid w:val="000765AC"/>
    <w:rsid w:val="00076ACC"/>
    <w:rsid w:val="00080869"/>
    <w:rsid w:val="00081C76"/>
    <w:rsid w:val="00083C01"/>
    <w:rsid w:val="000846FF"/>
    <w:rsid w:val="00085A4B"/>
    <w:rsid w:val="0008660E"/>
    <w:rsid w:val="00087BBA"/>
    <w:rsid w:val="00092FB6"/>
    <w:rsid w:val="00093E04"/>
    <w:rsid w:val="000952F4"/>
    <w:rsid w:val="00095C67"/>
    <w:rsid w:val="000A0052"/>
    <w:rsid w:val="000A1EC6"/>
    <w:rsid w:val="000A288C"/>
    <w:rsid w:val="000A2C6A"/>
    <w:rsid w:val="000A4255"/>
    <w:rsid w:val="000B1C8D"/>
    <w:rsid w:val="000B2283"/>
    <w:rsid w:val="000B266D"/>
    <w:rsid w:val="000B6497"/>
    <w:rsid w:val="000B75B3"/>
    <w:rsid w:val="000B7E4B"/>
    <w:rsid w:val="000C0604"/>
    <w:rsid w:val="000C0A4E"/>
    <w:rsid w:val="000C0B52"/>
    <w:rsid w:val="000C0F17"/>
    <w:rsid w:val="000C24DF"/>
    <w:rsid w:val="000C345C"/>
    <w:rsid w:val="000C52EA"/>
    <w:rsid w:val="000C5B5F"/>
    <w:rsid w:val="000C67A2"/>
    <w:rsid w:val="000C7144"/>
    <w:rsid w:val="000D0CA7"/>
    <w:rsid w:val="000D2095"/>
    <w:rsid w:val="000D285A"/>
    <w:rsid w:val="000D35EB"/>
    <w:rsid w:val="000D52CE"/>
    <w:rsid w:val="000D5824"/>
    <w:rsid w:val="000D718D"/>
    <w:rsid w:val="000E10EC"/>
    <w:rsid w:val="000E180C"/>
    <w:rsid w:val="000E19E3"/>
    <w:rsid w:val="000E19EE"/>
    <w:rsid w:val="000E20AD"/>
    <w:rsid w:val="000E26D0"/>
    <w:rsid w:val="000E36FE"/>
    <w:rsid w:val="000E387C"/>
    <w:rsid w:val="000E5C83"/>
    <w:rsid w:val="000F5DBC"/>
    <w:rsid w:val="000F7E6C"/>
    <w:rsid w:val="00103F33"/>
    <w:rsid w:val="00104F3C"/>
    <w:rsid w:val="00105128"/>
    <w:rsid w:val="0010526E"/>
    <w:rsid w:val="001054CF"/>
    <w:rsid w:val="00106C97"/>
    <w:rsid w:val="00107146"/>
    <w:rsid w:val="00107318"/>
    <w:rsid w:val="00113D9D"/>
    <w:rsid w:val="00114285"/>
    <w:rsid w:val="00116D57"/>
    <w:rsid w:val="0012081A"/>
    <w:rsid w:val="0012102B"/>
    <w:rsid w:val="00121CE3"/>
    <w:rsid w:val="00124F4C"/>
    <w:rsid w:val="00126EC5"/>
    <w:rsid w:val="00127BC8"/>
    <w:rsid w:val="001321E7"/>
    <w:rsid w:val="00132B39"/>
    <w:rsid w:val="00134987"/>
    <w:rsid w:val="00134B37"/>
    <w:rsid w:val="001352FA"/>
    <w:rsid w:val="001358B5"/>
    <w:rsid w:val="001360C4"/>
    <w:rsid w:val="00136758"/>
    <w:rsid w:val="001431B3"/>
    <w:rsid w:val="00143262"/>
    <w:rsid w:val="0014412C"/>
    <w:rsid w:val="00144681"/>
    <w:rsid w:val="001447C5"/>
    <w:rsid w:val="001473E1"/>
    <w:rsid w:val="0015034E"/>
    <w:rsid w:val="00151002"/>
    <w:rsid w:val="00151D1F"/>
    <w:rsid w:val="001520FC"/>
    <w:rsid w:val="001532D6"/>
    <w:rsid w:val="00153481"/>
    <w:rsid w:val="00156700"/>
    <w:rsid w:val="00156B00"/>
    <w:rsid w:val="001649D6"/>
    <w:rsid w:val="00165B26"/>
    <w:rsid w:val="0016662F"/>
    <w:rsid w:val="00166772"/>
    <w:rsid w:val="00166E15"/>
    <w:rsid w:val="00167AE2"/>
    <w:rsid w:val="00167F48"/>
    <w:rsid w:val="00170D2A"/>
    <w:rsid w:val="00171962"/>
    <w:rsid w:val="001733D2"/>
    <w:rsid w:val="0017428A"/>
    <w:rsid w:val="00175130"/>
    <w:rsid w:val="001776A3"/>
    <w:rsid w:val="0018605D"/>
    <w:rsid w:val="00187D90"/>
    <w:rsid w:val="00190A55"/>
    <w:rsid w:val="00191A76"/>
    <w:rsid w:val="00196944"/>
    <w:rsid w:val="00196BC9"/>
    <w:rsid w:val="00196F37"/>
    <w:rsid w:val="001A0478"/>
    <w:rsid w:val="001A0A66"/>
    <w:rsid w:val="001A0F44"/>
    <w:rsid w:val="001A14B3"/>
    <w:rsid w:val="001A23AE"/>
    <w:rsid w:val="001A34F1"/>
    <w:rsid w:val="001A3D7A"/>
    <w:rsid w:val="001A471D"/>
    <w:rsid w:val="001A5232"/>
    <w:rsid w:val="001A6B34"/>
    <w:rsid w:val="001A7B8B"/>
    <w:rsid w:val="001B04EB"/>
    <w:rsid w:val="001B21F6"/>
    <w:rsid w:val="001B2B82"/>
    <w:rsid w:val="001B2B89"/>
    <w:rsid w:val="001B3344"/>
    <w:rsid w:val="001B3561"/>
    <w:rsid w:val="001B38F8"/>
    <w:rsid w:val="001B443B"/>
    <w:rsid w:val="001B69BD"/>
    <w:rsid w:val="001B7EFA"/>
    <w:rsid w:val="001C0A36"/>
    <w:rsid w:val="001C20AA"/>
    <w:rsid w:val="001C39E6"/>
    <w:rsid w:val="001C3DBB"/>
    <w:rsid w:val="001C5D1D"/>
    <w:rsid w:val="001D0034"/>
    <w:rsid w:val="001D137E"/>
    <w:rsid w:val="001D15F0"/>
    <w:rsid w:val="001D2D4D"/>
    <w:rsid w:val="001D4555"/>
    <w:rsid w:val="001D68F2"/>
    <w:rsid w:val="001D6ED1"/>
    <w:rsid w:val="001D7AD3"/>
    <w:rsid w:val="001E0656"/>
    <w:rsid w:val="001E0F1D"/>
    <w:rsid w:val="001E1DAE"/>
    <w:rsid w:val="001E1FBA"/>
    <w:rsid w:val="001E2507"/>
    <w:rsid w:val="001E3585"/>
    <w:rsid w:val="001E4AB6"/>
    <w:rsid w:val="001E5717"/>
    <w:rsid w:val="001E5CA5"/>
    <w:rsid w:val="001E793F"/>
    <w:rsid w:val="001F0497"/>
    <w:rsid w:val="001F1917"/>
    <w:rsid w:val="001F2AAE"/>
    <w:rsid w:val="001F340F"/>
    <w:rsid w:val="001F493A"/>
    <w:rsid w:val="001F50EB"/>
    <w:rsid w:val="001F7D08"/>
    <w:rsid w:val="00200462"/>
    <w:rsid w:val="00201C98"/>
    <w:rsid w:val="00202341"/>
    <w:rsid w:val="00203848"/>
    <w:rsid w:val="002039CE"/>
    <w:rsid w:val="0020639A"/>
    <w:rsid w:val="00207607"/>
    <w:rsid w:val="002100EE"/>
    <w:rsid w:val="0021283C"/>
    <w:rsid w:val="00213819"/>
    <w:rsid w:val="002151FE"/>
    <w:rsid w:val="00216BA1"/>
    <w:rsid w:val="00216BA8"/>
    <w:rsid w:val="00217600"/>
    <w:rsid w:val="00217A5E"/>
    <w:rsid w:val="00221509"/>
    <w:rsid w:val="0022255B"/>
    <w:rsid w:val="00223879"/>
    <w:rsid w:val="00226F73"/>
    <w:rsid w:val="00235306"/>
    <w:rsid w:val="002368A2"/>
    <w:rsid w:val="00236CFD"/>
    <w:rsid w:val="00240994"/>
    <w:rsid w:val="0024290E"/>
    <w:rsid w:val="0024516B"/>
    <w:rsid w:val="00245704"/>
    <w:rsid w:val="00246CB3"/>
    <w:rsid w:val="00246E1F"/>
    <w:rsid w:val="00247557"/>
    <w:rsid w:val="00250EA5"/>
    <w:rsid w:val="002525DB"/>
    <w:rsid w:val="00253662"/>
    <w:rsid w:val="00253E82"/>
    <w:rsid w:val="00256A01"/>
    <w:rsid w:val="00261B47"/>
    <w:rsid w:val="00262B94"/>
    <w:rsid w:val="0026360F"/>
    <w:rsid w:val="0026429A"/>
    <w:rsid w:val="002657AC"/>
    <w:rsid w:val="00265A00"/>
    <w:rsid w:val="00265E9D"/>
    <w:rsid w:val="0026696F"/>
    <w:rsid w:val="002671A8"/>
    <w:rsid w:val="00270470"/>
    <w:rsid w:val="002704F9"/>
    <w:rsid w:val="002720C7"/>
    <w:rsid w:val="0027332E"/>
    <w:rsid w:val="00274D9F"/>
    <w:rsid w:val="00277FEA"/>
    <w:rsid w:val="00281359"/>
    <w:rsid w:val="00282033"/>
    <w:rsid w:val="0028219E"/>
    <w:rsid w:val="00282850"/>
    <w:rsid w:val="0028416A"/>
    <w:rsid w:val="002844E1"/>
    <w:rsid w:val="00285088"/>
    <w:rsid w:val="002862F5"/>
    <w:rsid w:val="002913DE"/>
    <w:rsid w:val="002954B6"/>
    <w:rsid w:val="00296335"/>
    <w:rsid w:val="00296767"/>
    <w:rsid w:val="00297228"/>
    <w:rsid w:val="002978A1"/>
    <w:rsid w:val="002979EB"/>
    <w:rsid w:val="002A0C02"/>
    <w:rsid w:val="002A1DFA"/>
    <w:rsid w:val="002A21B4"/>
    <w:rsid w:val="002A4FA1"/>
    <w:rsid w:val="002A664A"/>
    <w:rsid w:val="002A6C86"/>
    <w:rsid w:val="002B112B"/>
    <w:rsid w:val="002B1D3C"/>
    <w:rsid w:val="002B270E"/>
    <w:rsid w:val="002B33C5"/>
    <w:rsid w:val="002B470D"/>
    <w:rsid w:val="002B4891"/>
    <w:rsid w:val="002B4E15"/>
    <w:rsid w:val="002B531D"/>
    <w:rsid w:val="002B5780"/>
    <w:rsid w:val="002B6D13"/>
    <w:rsid w:val="002B7161"/>
    <w:rsid w:val="002C0BB3"/>
    <w:rsid w:val="002C1A26"/>
    <w:rsid w:val="002C1EE6"/>
    <w:rsid w:val="002C2B7A"/>
    <w:rsid w:val="002C7E63"/>
    <w:rsid w:val="002D0E17"/>
    <w:rsid w:val="002D287D"/>
    <w:rsid w:val="002D3050"/>
    <w:rsid w:val="002D33A7"/>
    <w:rsid w:val="002D4461"/>
    <w:rsid w:val="002D44D7"/>
    <w:rsid w:val="002D4A93"/>
    <w:rsid w:val="002D6057"/>
    <w:rsid w:val="002D60B1"/>
    <w:rsid w:val="002D68EC"/>
    <w:rsid w:val="002D7266"/>
    <w:rsid w:val="002D72B7"/>
    <w:rsid w:val="002E15A9"/>
    <w:rsid w:val="002E20F5"/>
    <w:rsid w:val="002E3070"/>
    <w:rsid w:val="002E3BB3"/>
    <w:rsid w:val="002F0EF0"/>
    <w:rsid w:val="002F1B49"/>
    <w:rsid w:val="002F2628"/>
    <w:rsid w:val="002F3292"/>
    <w:rsid w:val="002F4590"/>
    <w:rsid w:val="002F6EDF"/>
    <w:rsid w:val="002F7A9D"/>
    <w:rsid w:val="003002E7"/>
    <w:rsid w:val="0030320E"/>
    <w:rsid w:val="00303362"/>
    <w:rsid w:val="00305274"/>
    <w:rsid w:val="00306649"/>
    <w:rsid w:val="00307187"/>
    <w:rsid w:val="00310D6F"/>
    <w:rsid w:val="00311069"/>
    <w:rsid w:val="003111D2"/>
    <w:rsid w:val="0031334D"/>
    <w:rsid w:val="003133AC"/>
    <w:rsid w:val="00314C6C"/>
    <w:rsid w:val="0031540D"/>
    <w:rsid w:val="00315E65"/>
    <w:rsid w:val="00316531"/>
    <w:rsid w:val="00316E03"/>
    <w:rsid w:val="00321120"/>
    <w:rsid w:val="00321B05"/>
    <w:rsid w:val="00321E2C"/>
    <w:rsid w:val="00322625"/>
    <w:rsid w:val="00322805"/>
    <w:rsid w:val="003228F3"/>
    <w:rsid w:val="003229DE"/>
    <w:rsid w:val="003245E4"/>
    <w:rsid w:val="00324DBA"/>
    <w:rsid w:val="0032636F"/>
    <w:rsid w:val="00330DED"/>
    <w:rsid w:val="00331CA3"/>
    <w:rsid w:val="003320F4"/>
    <w:rsid w:val="00335931"/>
    <w:rsid w:val="00335B28"/>
    <w:rsid w:val="00336B0A"/>
    <w:rsid w:val="00340C52"/>
    <w:rsid w:val="0034292D"/>
    <w:rsid w:val="003442C0"/>
    <w:rsid w:val="003450BC"/>
    <w:rsid w:val="00345794"/>
    <w:rsid w:val="00350022"/>
    <w:rsid w:val="00350C7E"/>
    <w:rsid w:val="00352A77"/>
    <w:rsid w:val="00354B5F"/>
    <w:rsid w:val="00354DD9"/>
    <w:rsid w:val="003554F3"/>
    <w:rsid w:val="003570C6"/>
    <w:rsid w:val="00360CFA"/>
    <w:rsid w:val="0036110A"/>
    <w:rsid w:val="00361989"/>
    <w:rsid w:val="003645CC"/>
    <w:rsid w:val="0036657C"/>
    <w:rsid w:val="00366DA0"/>
    <w:rsid w:val="00371046"/>
    <w:rsid w:val="00371404"/>
    <w:rsid w:val="00372D3A"/>
    <w:rsid w:val="0037410C"/>
    <w:rsid w:val="00375281"/>
    <w:rsid w:val="003758A5"/>
    <w:rsid w:val="00376D27"/>
    <w:rsid w:val="003779EC"/>
    <w:rsid w:val="00387BC7"/>
    <w:rsid w:val="00390265"/>
    <w:rsid w:val="00390884"/>
    <w:rsid w:val="003915A7"/>
    <w:rsid w:val="0039279F"/>
    <w:rsid w:val="0039517B"/>
    <w:rsid w:val="00395D35"/>
    <w:rsid w:val="003963D3"/>
    <w:rsid w:val="003976A4"/>
    <w:rsid w:val="003A20B2"/>
    <w:rsid w:val="003A522C"/>
    <w:rsid w:val="003B0188"/>
    <w:rsid w:val="003B23CB"/>
    <w:rsid w:val="003B29D4"/>
    <w:rsid w:val="003B4089"/>
    <w:rsid w:val="003B4482"/>
    <w:rsid w:val="003B5346"/>
    <w:rsid w:val="003B624B"/>
    <w:rsid w:val="003B7186"/>
    <w:rsid w:val="003C1158"/>
    <w:rsid w:val="003C2E77"/>
    <w:rsid w:val="003C323A"/>
    <w:rsid w:val="003C3B94"/>
    <w:rsid w:val="003C59AF"/>
    <w:rsid w:val="003C64B4"/>
    <w:rsid w:val="003C6B66"/>
    <w:rsid w:val="003D1480"/>
    <w:rsid w:val="003D2B2D"/>
    <w:rsid w:val="003D42B2"/>
    <w:rsid w:val="003D5ACF"/>
    <w:rsid w:val="003E031B"/>
    <w:rsid w:val="003E1C57"/>
    <w:rsid w:val="003E1EF8"/>
    <w:rsid w:val="003E1F6D"/>
    <w:rsid w:val="003E256C"/>
    <w:rsid w:val="003E510E"/>
    <w:rsid w:val="003E652F"/>
    <w:rsid w:val="003E6F68"/>
    <w:rsid w:val="003E7E07"/>
    <w:rsid w:val="003E7F27"/>
    <w:rsid w:val="003F0B7E"/>
    <w:rsid w:val="003F0E94"/>
    <w:rsid w:val="003F158A"/>
    <w:rsid w:val="003F163A"/>
    <w:rsid w:val="003F341A"/>
    <w:rsid w:val="003F3771"/>
    <w:rsid w:val="003F4503"/>
    <w:rsid w:val="003F4F28"/>
    <w:rsid w:val="003F6869"/>
    <w:rsid w:val="003F7431"/>
    <w:rsid w:val="00400846"/>
    <w:rsid w:val="004016DA"/>
    <w:rsid w:val="004029F1"/>
    <w:rsid w:val="00402C08"/>
    <w:rsid w:val="00402C91"/>
    <w:rsid w:val="004037B2"/>
    <w:rsid w:val="004038AC"/>
    <w:rsid w:val="00404747"/>
    <w:rsid w:val="00406181"/>
    <w:rsid w:val="00410262"/>
    <w:rsid w:val="004119C6"/>
    <w:rsid w:val="00411AAB"/>
    <w:rsid w:val="0041221B"/>
    <w:rsid w:val="00412BF3"/>
    <w:rsid w:val="00413367"/>
    <w:rsid w:val="00414698"/>
    <w:rsid w:val="00414985"/>
    <w:rsid w:val="004205CA"/>
    <w:rsid w:val="00420F2D"/>
    <w:rsid w:val="00421F9C"/>
    <w:rsid w:val="004229BE"/>
    <w:rsid w:val="0043091C"/>
    <w:rsid w:val="00430AD4"/>
    <w:rsid w:val="004319E9"/>
    <w:rsid w:val="0043274A"/>
    <w:rsid w:val="0043338C"/>
    <w:rsid w:val="004349D1"/>
    <w:rsid w:val="00434B75"/>
    <w:rsid w:val="00435344"/>
    <w:rsid w:val="00436E16"/>
    <w:rsid w:val="004423EF"/>
    <w:rsid w:val="00442AE7"/>
    <w:rsid w:val="004432A7"/>
    <w:rsid w:val="004511B5"/>
    <w:rsid w:val="004513A6"/>
    <w:rsid w:val="00453C57"/>
    <w:rsid w:val="00455063"/>
    <w:rsid w:val="0045558A"/>
    <w:rsid w:val="00456132"/>
    <w:rsid w:val="00457B43"/>
    <w:rsid w:val="00461D45"/>
    <w:rsid w:val="0046318B"/>
    <w:rsid w:val="004676E8"/>
    <w:rsid w:val="00467D8D"/>
    <w:rsid w:val="00470839"/>
    <w:rsid w:val="0047100F"/>
    <w:rsid w:val="00472EFA"/>
    <w:rsid w:val="00472F2E"/>
    <w:rsid w:val="00473026"/>
    <w:rsid w:val="004735A7"/>
    <w:rsid w:val="00473BDC"/>
    <w:rsid w:val="00475023"/>
    <w:rsid w:val="00476F78"/>
    <w:rsid w:val="00477B46"/>
    <w:rsid w:val="00477FD7"/>
    <w:rsid w:val="004818E5"/>
    <w:rsid w:val="00483109"/>
    <w:rsid w:val="00484FE7"/>
    <w:rsid w:val="0048507B"/>
    <w:rsid w:val="00485789"/>
    <w:rsid w:val="00492C0E"/>
    <w:rsid w:val="00492CD0"/>
    <w:rsid w:val="00492EB2"/>
    <w:rsid w:val="00493D0B"/>
    <w:rsid w:val="00495AB5"/>
    <w:rsid w:val="004A096F"/>
    <w:rsid w:val="004A598A"/>
    <w:rsid w:val="004A5D25"/>
    <w:rsid w:val="004B0CA8"/>
    <w:rsid w:val="004B15BB"/>
    <w:rsid w:val="004B17E4"/>
    <w:rsid w:val="004B1B06"/>
    <w:rsid w:val="004B2A09"/>
    <w:rsid w:val="004B2E71"/>
    <w:rsid w:val="004B317C"/>
    <w:rsid w:val="004B4C1F"/>
    <w:rsid w:val="004B5EC9"/>
    <w:rsid w:val="004C0048"/>
    <w:rsid w:val="004C0C9E"/>
    <w:rsid w:val="004C0DFB"/>
    <w:rsid w:val="004C1EF0"/>
    <w:rsid w:val="004C2FA7"/>
    <w:rsid w:val="004C5172"/>
    <w:rsid w:val="004C6FED"/>
    <w:rsid w:val="004D452D"/>
    <w:rsid w:val="004D58F8"/>
    <w:rsid w:val="004D64AF"/>
    <w:rsid w:val="004D750C"/>
    <w:rsid w:val="004E0328"/>
    <w:rsid w:val="004E0CFA"/>
    <w:rsid w:val="004E211C"/>
    <w:rsid w:val="004E3723"/>
    <w:rsid w:val="004E6700"/>
    <w:rsid w:val="004F6AF1"/>
    <w:rsid w:val="004F6D25"/>
    <w:rsid w:val="004F7AAF"/>
    <w:rsid w:val="005007DE"/>
    <w:rsid w:val="00500ED7"/>
    <w:rsid w:val="005033D0"/>
    <w:rsid w:val="0050349A"/>
    <w:rsid w:val="00505182"/>
    <w:rsid w:val="00505403"/>
    <w:rsid w:val="00506FF4"/>
    <w:rsid w:val="00507109"/>
    <w:rsid w:val="00507419"/>
    <w:rsid w:val="005076A4"/>
    <w:rsid w:val="005106AE"/>
    <w:rsid w:val="005107C1"/>
    <w:rsid w:val="00510A5F"/>
    <w:rsid w:val="00512C12"/>
    <w:rsid w:val="005137BA"/>
    <w:rsid w:val="0051432A"/>
    <w:rsid w:val="00514C04"/>
    <w:rsid w:val="005175D4"/>
    <w:rsid w:val="00521356"/>
    <w:rsid w:val="00522BF2"/>
    <w:rsid w:val="00525503"/>
    <w:rsid w:val="00526086"/>
    <w:rsid w:val="00527C80"/>
    <w:rsid w:val="005305A0"/>
    <w:rsid w:val="00530AC3"/>
    <w:rsid w:val="00530BA7"/>
    <w:rsid w:val="005325C6"/>
    <w:rsid w:val="0053346E"/>
    <w:rsid w:val="00533D79"/>
    <w:rsid w:val="00537723"/>
    <w:rsid w:val="0054164E"/>
    <w:rsid w:val="0054179E"/>
    <w:rsid w:val="00541F84"/>
    <w:rsid w:val="00542E5A"/>
    <w:rsid w:val="00543E74"/>
    <w:rsid w:val="005442E3"/>
    <w:rsid w:val="00545D8E"/>
    <w:rsid w:val="005461D6"/>
    <w:rsid w:val="0055221A"/>
    <w:rsid w:val="00552767"/>
    <w:rsid w:val="005533A2"/>
    <w:rsid w:val="00556170"/>
    <w:rsid w:val="00560C0F"/>
    <w:rsid w:val="00562AA3"/>
    <w:rsid w:val="00563C53"/>
    <w:rsid w:val="0056499D"/>
    <w:rsid w:val="00565949"/>
    <w:rsid w:val="00565DF6"/>
    <w:rsid w:val="0056722E"/>
    <w:rsid w:val="0056789B"/>
    <w:rsid w:val="00567E1F"/>
    <w:rsid w:val="00570B46"/>
    <w:rsid w:val="00572E41"/>
    <w:rsid w:val="00573CCF"/>
    <w:rsid w:val="0057427C"/>
    <w:rsid w:val="00574686"/>
    <w:rsid w:val="00574C23"/>
    <w:rsid w:val="00576C21"/>
    <w:rsid w:val="00577284"/>
    <w:rsid w:val="0057744E"/>
    <w:rsid w:val="005774AE"/>
    <w:rsid w:val="00580B17"/>
    <w:rsid w:val="00582E1A"/>
    <w:rsid w:val="00582E69"/>
    <w:rsid w:val="00583122"/>
    <w:rsid w:val="005831D1"/>
    <w:rsid w:val="0058506F"/>
    <w:rsid w:val="00585ABC"/>
    <w:rsid w:val="00586713"/>
    <w:rsid w:val="00587B26"/>
    <w:rsid w:val="00590059"/>
    <w:rsid w:val="005922E0"/>
    <w:rsid w:val="00593121"/>
    <w:rsid w:val="005932FA"/>
    <w:rsid w:val="005938EB"/>
    <w:rsid w:val="00597EE5"/>
    <w:rsid w:val="005A06A6"/>
    <w:rsid w:val="005A1A9E"/>
    <w:rsid w:val="005A2333"/>
    <w:rsid w:val="005A2954"/>
    <w:rsid w:val="005A4565"/>
    <w:rsid w:val="005A5695"/>
    <w:rsid w:val="005A6A78"/>
    <w:rsid w:val="005B0A45"/>
    <w:rsid w:val="005B0BD2"/>
    <w:rsid w:val="005B0E80"/>
    <w:rsid w:val="005B2DF6"/>
    <w:rsid w:val="005B2F8B"/>
    <w:rsid w:val="005B31EF"/>
    <w:rsid w:val="005B3C60"/>
    <w:rsid w:val="005B42BA"/>
    <w:rsid w:val="005B46BB"/>
    <w:rsid w:val="005B61BB"/>
    <w:rsid w:val="005B64E2"/>
    <w:rsid w:val="005B68CC"/>
    <w:rsid w:val="005B72F9"/>
    <w:rsid w:val="005B77EC"/>
    <w:rsid w:val="005C220C"/>
    <w:rsid w:val="005C2524"/>
    <w:rsid w:val="005C311C"/>
    <w:rsid w:val="005C4036"/>
    <w:rsid w:val="005C5C14"/>
    <w:rsid w:val="005C6937"/>
    <w:rsid w:val="005C6D35"/>
    <w:rsid w:val="005C7272"/>
    <w:rsid w:val="005C7A61"/>
    <w:rsid w:val="005D0F01"/>
    <w:rsid w:val="005D1FD4"/>
    <w:rsid w:val="005D5654"/>
    <w:rsid w:val="005D63FF"/>
    <w:rsid w:val="005D6DA0"/>
    <w:rsid w:val="005D7000"/>
    <w:rsid w:val="005D74BD"/>
    <w:rsid w:val="005D74F4"/>
    <w:rsid w:val="005E431D"/>
    <w:rsid w:val="005E570D"/>
    <w:rsid w:val="005F017D"/>
    <w:rsid w:val="005F299C"/>
    <w:rsid w:val="005F4DED"/>
    <w:rsid w:val="005F691B"/>
    <w:rsid w:val="00600E4C"/>
    <w:rsid w:val="00600E57"/>
    <w:rsid w:val="00601ABF"/>
    <w:rsid w:val="00602DDA"/>
    <w:rsid w:val="00603D92"/>
    <w:rsid w:val="00604F1D"/>
    <w:rsid w:val="00605330"/>
    <w:rsid w:val="00607D61"/>
    <w:rsid w:val="006107A2"/>
    <w:rsid w:val="006132BB"/>
    <w:rsid w:val="00616D91"/>
    <w:rsid w:val="00617961"/>
    <w:rsid w:val="0062052C"/>
    <w:rsid w:val="00620D2A"/>
    <w:rsid w:val="00622702"/>
    <w:rsid w:val="006230BA"/>
    <w:rsid w:val="006244E8"/>
    <w:rsid w:val="0062592F"/>
    <w:rsid w:val="00625CA1"/>
    <w:rsid w:val="00626E46"/>
    <w:rsid w:val="00627357"/>
    <w:rsid w:val="00630135"/>
    <w:rsid w:val="00632901"/>
    <w:rsid w:val="006332DF"/>
    <w:rsid w:val="00633F09"/>
    <w:rsid w:val="006345CD"/>
    <w:rsid w:val="00634F7D"/>
    <w:rsid w:val="00635100"/>
    <w:rsid w:val="00635BBA"/>
    <w:rsid w:val="00635FDC"/>
    <w:rsid w:val="0063644D"/>
    <w:rsid w:val="00637200"/>
    <w:rsid w:val="006402B3"/>
    <w:rsid w:val="006414FE"/>
    <w:rsid w:val="00641FBA"/>
    <w:rsid w:val="006424C6"/>
    <w:rsid w:val="00643BFC"/>
    <w:rsid w:val="006443AE"/>
    <w:rsid w:val="006453AE"/>
    <w:rsid w:val="0064604C"/>
    <w:rsid w:val="00652E63"/>
    <w:rsid w:val="00653661"/>
    <w:rsid w:val="00654877"/>
    <w:rsid w:val="00656DDC"/>
    <w:rsid w:val="00657C41"/>
    <w:rsid w:val="00660E25"/>
    <w:rsid w:val="00661C28"/>
    <w:rsid w:val="00662880"/>
    <w:rsid w:val="0066296E"/>
    <w:rsid w:val="00666AB9"/>
    <w:rsid w:val="00667F8B"/>
    <w:rsid w:val="00670A6B"/>
    <w:rsid w:val="00671316"/>
    <w:rsid w:val="00673EB8"/>
    <w:rsid w:val="0067664A"/>
    <w:rsid w:val="00676C09"/>
    <w:rsid w:val="00681036"/>
    <w:rsid w:val="00681C9F"/>
    <w:rsid w:val="00683141"/>
    <w:rsid w:val="00683A01"/>
    <w:rsid w:val="00684B0F"/>
    <w:rsid w:val="00686E70"/>
    <w:rsid w:val="006907F3"/>
    <w:rsid w:val="00693034"/>
    <w:rsid w:val="0069375B"/>
    <w:rsid w:val="006938A9"/>
    <w:rsid w:val="00694A46"/>
    <w:rsid w:val="00695007"/>
    <w:rsid w:val="00695B0A"/>
    <w:rsid w:val="00695BEA"/>
    <w:rsid w:val="0069744B"/>
    <w:rsid w:val="00697C37"/>
    <w:rsid w:val="006A0CD5"/>
    <w:rsid w:val="006A2E45"/>
    <w:rsid w:val="006A3957"/>
    <w:rsid w:val="006A48C3"/>
    <w:rsid w:val="006A4E97"/>
    <w:rsid w:val="006A7577"/>
    <w:rsid w:val="006A7E00"/>
    <w:rsid w:val="006A7EA6"/>
    <w:rsid w:val="006A7F38"/>
    <w:rsid w:val="006B5FC1"/>
    <w:rsid w:val="006B6422"/>
    <w:rsid w:val="006B7D20"/>
    <w:rsid w:val="006C0E16"/>
    <w:rsid w:val="006C25E9"/>
    <w:rsid w:val="006C2823"/>
    <w:rsid w:val="006C28ED"/>
    <w:rsid w:val="006C2BE8"/>
    <w:rsid w:val="006C2FFF"/>
    <w:rsid w:val="006C5275"/>
    <w:rsid w:val="006C7D59"/>
    <w:rsid w:val="006D012A"/>
    <w:rsid w:val="006D0A17"/>
    <w:rsid w:val="006D12BA"/>
    <w:rsid w:val="006D1910"/>
    <w:rsid w:val="006D3231"/>
    <w:rsid w:val="006D4619"/>
    <w:rsid w:val="006D4DAB"/>
    <w:rsid w:val="006D5C92"/>
    <w:rsid w:val="006D7922"/>
    <w:rsid w:val="006E2F48"/>
    <w:rsid w:val="006E4F1C"/>
    <w:rsid w:val="006E54C4"/>
    <w:rsid w:val="006E5EE7"/>
    <w:rsid w:val="006E65A9"/>
    <w:rsid w:val="006E6903"/>
    <w:rsid w:val="006E698A"/>
    <w:rsid w:val="006E7866"/>
    <w:rsid w:val="006E7E93"/>
    <w:rsid w:val="006F6A7D"/>
    <w:rsid w:val="006F7B63"/>
    <w:rsid w:val="00703D78"/>
    <w:rsid w:val="0070644A"/>
    <w:rsid w:val="00707902"/>
    <w:rsid w:val="00711A4B"/>
    <w:rsid w:val="00713524"/>
    <w:rsid w:val="00714747"/>
    <w:rsid w:val="0071768D"/>
    <w:rsid w:val="00717AFC"/>
    <w:rsid w:val="0072067D"/>
    <w:rsid w:val="00721524"/>
    <w:rsid w:val="0072271B"/>
    <w:rsid w:val="007227B5"/>
    <w:rsid w:val="00723ED9"/>
    <w:rsid w:val="007249C8"/>
    <w:rsid w:val="0072560B"/>
    <w:rsid w:val="0072643C"/>
    <w:rsid w:val="00726D8B"/>
    <w:rsid w:val="0072788D"/>
    <w:rsid w:val="00731B6B"/>
    <w:rsid w:val="00732E5E"/>
    <w:rsid w:val="00734974"/>
    <w:rsid w:val="00735764"/>
    <w:rsid w:val="007363E4"/>
    <w:rsid w:val="00742B8C"/>
    <w:rsid w:val="00743B83"/>
    <w:rsid w:val="007453C2"/>
    <w:rsid w:val="00747D78"/>
    <w:rsid w:val="00750D53"/>
    <w:rsid w:val="007515F6"/>
    <w:rsid w:val="00752AF6"/>
    <w:rsid w:val="007535B4"/>
    <w:rsid w:val="00753B87"/>
    <w:rsid w:val="00756F60"/>
    <w:rsid w:val="0075763E"/>
    <w:rsid w:val="0076068C"/>
    <w:rsid w:val="00760720"/>
    <w:rsid w:val="00760C35"/>
    <w:rsid w:val="00761162"/>
    <w:rsid w:val="00761BF4"/>
    <w:rsid w:val="00763F1B"/>
    <w:rsid w:val="00765EC7"/>
    <w:rsid w:val="0076746D"/>
    <w:rsid w:val="00770479"/>
    <w:rsid w:val="00770533"/>
    <w:rsid w:val="007718D1"/>
    <w:rsid w:val="00771FEB"/>
    <w:rsid w:val="007720D0"/>
    <w:rsid w:val="00773DC6"/>
    <w:rsid w:val="007748C4"/>
    <w:rsid w:val="00775886"/>
    <w:rsid w:val="00775CBD"/>
    <w:rsid w:val="00775D26"/>
    <w:rsid w:val="00777643"/>
    <w:rsid w:val="007802D5"/>
    <w:rsid w:val="00780B39"/>
    <w:rsid w:val="00781376"/>
    <w:rsid w:val="00782059"/>
    <w:rsid w:val="0078215F"/>
    <w:rsid w:val="00785053"/>
    <w:rsid w:val="007868C7"/>
    <w:rsid w:val="007870D4"/>
    <w:rsid w:val="007900ED"/>
    <w:rsid w:val="00790E41"/>
    <w:rsid w:val="00791806"/>
    <w:rsid w:val="007918D8"/>
    <w:rsid w:val="0079384B"/>
    <w:rsid w:val="00795984"/>
    <w:rsid w:val="00795A89"/>
    <w:rsid w:val="007964E1"/>
    <w:rsid w:val="007A1AD1"/>
    <w:rsid w:val="007A296F"/>
    <w:rsid w:val="007A48FD"/>
    <w:rsid w:val="007A4996"/>
    <w:rsid w:val="007A500E"/>
    <w:rsid w:val="007A60F5"/>
    <w:rsid w:val="007B03A3"/>
    <w:rsid w:val="007B148A"/>
    <w:rsid w:val="007B2433"/>
    <w:rsid w:val="007B2C80"/>
    <w:rsid w:val="007B359C"/>
    <w:rsid w:val="007B4BB9"/>
    <w:rsid w:val="007B7426"/>
    <w:rsid w:val="007C0AB0"/>
    <w:rsid w:val="007C2A69"/>
    <w:rsid w:val="007C7AE4"/>
    <w:rsid w:val="007D225F"/>
    <w:rsid w:val="007D291B"/>
    <w:rsid w:val="007D31C8"/>
    <w:rsid w:val="007D3272"/>
    <w:rsid w:val="007D4565"/>
    <w:rsid w:val="007D5AD1"/>
    <w:rsid w:val="007D6301"/>
    <w:rsid w:val="007D66D1"/>
    <w:rsid w:val="007D7971"/>
    <w:rsid w:val="007E08FD"/>
    <w:rsid w:val="007E0A4E"/>
    <w:rsid w:val="007E1EC7"/>
    <w:rsid w:val="007E37D3"/>
    <w:rsid w:val="007E4677"/>
    <w:rsid w:val="007E486F"/>
    <w:rsid w:val="007E5A33"/>
    <w:rsid w:val="007E6BF0"/>
    <w:rsid w:val="007E6DCA"/>
    <w:rsid w:val="007E77D5"/>
    <w:rsid w:val="007F0286"/>
    <w:rsid w:val="007F1518"/>
    <w:rsid w:val="007F1B9B"/>
    <w:rsid w:val="007F267F"/>
    <w:rsid w:val="007F2A27"/>
    <w:rsid w:val="007F2D63"/>
    <w:rsid w:val="007F4A1A"/>
    <w:rsid w:val="007F57EB"/>
    <w:rsid w:val="007F5D9E"/>
    <w:rsid w:val="007F7235"/>
    <w:rsid w:val="0080060C"/>
    <w:rsid w:val="008036DF"/>
    <w:rsid w:val="0080407F"/>
    <w:rsid w:val="00807A0C"/>
    <w:rsid w:val="00807F51"/>
    <w:rsid w:val="00810F36"/>
    <w:rsid w:val="00812359"/>
    <w:rsid w:val="00816D07"/>
    <w:rsid w:val="00817464"/>
    <w:rsid w:val="00820D3E"/>
    <w:rsid w:val="00821643"/>
    <w:rsid w:val="00822E6C"/>
    <w:rsid w:val="00824CAE"/>
    <w:rsid w:val="00833805"/>
    <w:rsid w:val="00834EE1"/>
    <w:rsid w:val="0083682E"/>
    <w:rsid w:val="008368E4"/>
    <w:rsid w:val="00837175"/>
    <w:rsid w:val="008442E2"/>
    <w:rsid w:val="00844969"/>
    <w:rsid w:val="00844C21"/>
    <w:rsid w:val="00844CF0"/>
    <w:rsid w:val="0084508F"/>
    <w:rsid w:val="008472D2"/>
    <w:rsid w:val="00850DE4"/>
    <w:rsid w:val="00852563"/>
    <w:rsid w:val="00852710"/>
    <w:rsid w:val="0085298D"/>
    <w:rsid w:val="00852EEE"/>
    <w:rsid w:val="00853C2A"/>
    <w:rsid w:val="00854525"/>
    <w:rsid w:val="0086237F"/>
    <w:rsid w:val="00863268"/>
    <w:rsid w:val="00863FF9"/>
    <w:rsid w:val="00864B88"/>
    <w:rsid w:val="008669F3"/>
    <w:rsid w:val="00866B22"/>
    <w:rsid w:val="008671AE"/>
    <w:rsid w:val="008676F0"/>
    <w:rsid w:val="00871300"/>
    <w:rsid w:val="00871FBE"/>
    <w:rsid w:val="008728A4"/>
    <w:rsid w:val="00872947"/>
    <w:rsid w:val="008744C8"/>
    <w:rsid w:val="00876947"/>
    <w:rsid w:val="008848A0"/>
    <w:rsid w:val="00886A96"/>
    <w:rsid w:val="008878A3"/>
    <w:rsid w:val="00891FF6"/>
    <w:rsid w:val="00894135"/>
    <w:rsid w:val="00894FED"/>
    <w:rsid w:val="008959C2"/>
    <w:rsid w:val="008A1653"/>
    <w:rsid w:val="008A1E8A"/>
    <w:rsid w:val="008A4107"/>
    <w:rsid w:val="008A5A6E"/>
    <w:rsid w:val="008A7839"/>
    <w:rsid w:val="008A7DD6"/>
    <w:rsid w:val="008B04E1"/>
    <w:rsid w:val="008B0D39"/>
    <w:rsid w:val="008B0DEC"/>
    <w:rsid w:val="008B2841"/>
    <w:rsid w:val="008B559E"/>
    <w:rsid w:val="008B5D5D"/>
    <w:rsid w:val="008B6563"/>
    <w:rsid w:val="008B746C"/>
    <w:rsid w:val="008C008B"/>
    <w:rsid w:val="008C04A2"/>
    <w:rsid w:val="008C3935"/>
    <w:rsid w:val="008C4569"/>
    <w:rsid w:val="008C71D1"/>
    <w:rsid w:val="008D20CF"/>
    <w:rsid w:val="008D2483"/>
    <w:rsid w:val="008D4B39"/>
    <w:rsid w:val="008D56E3"/>
    <w:rsid w:val="008D5867"/>
    <w:rsid w:val="008D68CB"/>
    <w:rsid w:val="008E0FBA"/>
    <w:rsid w:val="008E15FC"/>
    <w:rsid w:val="008E1AB6"/>
    <w:rsid w:val="008E2DB6"/>
    <w:rsid w:val="008E34EC"/>
    <w:rsid w:val="008E40FE"/>
    <w:rsid w:val="008E426C"/>
    <w:rsid w:val="008E752D"/>
    <w:rsid w:val="008E788C"/>
    <w:rsid w:val="008E79F4"/>
    <w:rsid w:val="008F00D8"/>
    <w:rsid w:val="008F10FC"/>
    <w:rsid w:val="008F1880"/>
    <w:rsid w:val="008F342B"/>
    <w:rsid w:val="008F4392"/>
    <w:rsid w:val="008F69B2"/>
    <w:rsid w:val="008F6FDB"/>
    <w:rsid w:val="00901404"/>
    <w:rsid w:val="0090242E"/>
    <w:rsid w:val="00904433"/>
    <w:rsid w:val="0090654E"/>
    <w:rsid w:val="0091054A"/>
    <w:rsid w:val="00914604"/>
    <w:rsid w:val="00914690"/>
    <w:rsid w:val="009159E0"/>
    <w:rsid w:val="00916CDF"/>
    <w:rsid w:val="00917E32"/>
    <w:rsid w:val="009200F0"/>
    <w:rsid w:val="00920A1C"/>
    <w:rsid w:val="00920DCA"/>
    <w:rsid w:val="00923E9D"/>
    <w:rsid w:val="0092426B"/>
    <w:rsid w:val="009350EF"/>
    <w:rsid w:val="0093612E"/>
    <w:rsid w:val="00940C09"/>
    <w:rsid w:val="00941CB8"/>
    <w:rsid w:val="00942C51"/>
    <w:rsid w:val="009435B0"/>
    <w:rsid w:val="009438B9"/>
    <w:rsid w:val="00944125"/>
    <w:rsid w:val="009451FE"/>
    <w:rsid w:val="00945513"/>
    <w:rsid w:val="009470B6"/>
    <w:rsid w:val="00947157"/>
    <w:rsid w:val="00947473"/>
    <w:rsid w:val="00947BFA"/>
    <w:rsid w:val="0095030E"/>
    <w:rsid w:val="009514C0"/>
    <w:rsid w:val="00951E8D"/>
    <w:rsid w:val="00953C1A"/>
    <w:rsid w:val="00954141"/>
    <w:rsid w:val="0095492A"/>
    <w:rsid w:val="00955919"/>
    <w:rsid w:val="00955EC8"/>
    <w:rsid w:val="00956A02"/>
    <w:rsid w:val="00956C05"/>
    <w:rsid w:val="00957D21"/>
    <w:rsid w:val="009634B3"/>
    <w:rsid w:val="009646DF"/>
    <w:rsid w:val="009678B5"/>
    <w:rsid w:val="009704F0"/>
    <w:rsid w:val="00970DCB"/>
    <w:rsid w:val="00971134"/>
    <w:rsid w:val="009717DF"/>
    <w:rsid w:val="00971DA3"/>
    <w:rsid w:val="009732C0"/>
    <w:rsid w:val="00974823"/>
    <w:rsid w:val="00977602"/>
    <w:rsid w:val="00980C68"/>
    <w:rsid w:val="009819E2"/>
    <w:rsid w:val="00982D33"/>
    <w:rsid w:val="00983439"/>
    <w:rsid w:val="00984C63"/>
    <w:rsid w:val="009856FE"/>
    <w:rsid w:val="00985A77"/>
    <w:rsid w:val="00986E23"/>
    <w:rsid w:val="009928AA"/>
    <w:rsid w:val="00992C7E"/>
    <w:rsid w:val="0099323A"/>
    <w:rsid w:val="009954C2"/>
    <w:rsid w:val="009959ED"/>
    <w:rsid w:val="00995EA3"/>
    <w:rsid w:val="009967A1"/>
    <w:rsid w:val="0099737F"/>
    <w:rsid w:val="0099760F"/>
    <w:rsid w:val="009A1E48"/>
    <w:rsid w:val="009A2788"/>
    <w:rsid w:val="009A7026"/>
    <w:rsid w:val="009A7209"/>
    <w:rsid w:val="009B00F6"/>
    <w:rsid w:val="009B01BA"/>
    <w:rsid w:val="009B1DCB"/>
    <w:rsid w:val="009B453A"/>
    <w:rsid w:val="009B4C8F"/>
    <w:rsid w:val="009B4D99"/>
    <w:rsid w:val="009B5076"/>
    <w:rsid w:val="009B5159"/>
    <w:rsid w:val="009B5FD4"/>
    <w:rsid w:val="009C0DA2"/>
    <w:rsid w:val="009C7230"/>
    <w:rsid w:val="009C7DB5"/>
    <w:rsid w:val="009D2227"/>
    <w:rsid w:val="009D36F4"/>
    <w:rsid w:val="009D4366"/>
    <w:rsid w:val="009D5E68"/>
    <w:rsid w:val="009D757C"/>
    <w:rsid w:val="009E279A"/>
    <w:rsid w:val="009E3054"/>
    <w:rsid w:val="009E360D"/>
    <w:rsid w:val="009E43CC"/>
    <w:rsid w:val="009E483A"/>
    <w:rsid w:val="009E7288"/>
    <w:rsid w:val="009F0658"/>
    <w:rsid w:val="009F101B"/>
    <w:rsid w:val="009F12CF"/>
    <w:rsid w:val="009F1FAB"/>
    <w:rsid w:val="009F2221"/>
    <w:rsid w:val="009F49BE"/>
    <w:rsid w:val="009F597F"/>
    <w:rsid w:val="009F6735"/>
    <w:rsid w:val="009F70D3"/>
    <w:rsid w:val="009F73D9"/>
    <w:rsid w:val="00A00621"/>
    <w:rsid w:val="00A02071"/>
    <w:rsid w:val="00A027A9"/>
    <w:rsid w:val="00A0315B"/>
    <w:rsid w:val="00A04BAD"/>
    <w:rsid w:val="00A0647D"/>
    <w:rsid w:val="00A103F8"/>
    <w:rsid w:val="00A10FE7"/>
    <w:rsid w:val="00A11B11"/>
    <w:rsid w:val="00A1381E"/>
    <w:rsid w:val="00A156F2"/>
    <w:rsid w:val="00A15CDC"/>
    <w:rsid w:val="00A16FB9"/>
    <w:rsid w:val="00A219B7"/>
    <w:rsid w:val="00A21A1D"/>
    <w:rsid w:val="00A2333E"/>
    <w:rsid w:val="00A23A6D"/>
    <w:rsid w:val="00A23BD1"/>
    <w:rsid w:val="00A25254"/>
    <w:rsid w:val="00A27133"/>
    <w:rsid w:val="00A30F60"/>
    <w:rsid w:val="00A313A9"/>
    <w:rsid w:val="00A4103A"/>
    <w:rsid w:val="00A41473"/>
    <w:rsid w:val="00A44F80"/>
    <w:rsid w:val="00A45E97"/>
    <w:rsid w:val="00A4781B"/>
    <w:rsid w:val="00A478EA"/>
    <w:rsid w:val="00A5112F"/>
    <w:rsid w:val="00A53782"/>
    <w:rsid w:val="00A542D3"/>
    <w:rsid w:val="00A56E5B"/>
    <w:rsid w:val="00A5786D"/>
    <w:rsid w:val="00A57CFB"/>
    <w:rsid w:val="00A62320"/>
    <w:rsid w:val="00A62D31"/>
    <w:rsid w:val="00A64103"/>
    <w:rsid w:val="00A64C17"/>
    <w:rsid w:val="00A64E5D"/>
    <w:rsid w:val="00A66C9D"/>
    <w:rsid w:val="00A674B5"/>
    <w:rsid w:val="00A679EC"/>
    <w:rsid w:val="00A703C2"/>
    <w:rsid w:val="00A71F26"/>
    <w:rsid w:val="00A7254E"/>
    <w:rsid w:val="00A73F97"/>
    <w:rsid w:val="00A74A4F"/>
    <w:rsid w:val="00A75592"/>
    <w:rsid w:val="00A75D67"/>
    <w:rsid w:val="00A76CCC"/>
    <w:rsid w:val="00A7750F"/>
    <w:rsid w:val="00A810F8"/>
    <w:rsid w:val="00A8117C"/>
    <w:rsid w:val="00A82346"/>
    <w:rsid w:val="00A83512"/>
    <w:rsid w:val="00A840FE"/>
    <w:rsid w:val="00A84EEE"/>
    <w:rsid w:val="00A875C4"/>
    <w:rsid w:val="00A87904"/>
    <w:rsid w:val="00A90497"/>
    <w:rsid w:val="00A916D1"/>
    <w:rsid w:val="00A91781"/>
    <w:rsid w:val="00A93742"/>
    <w:rsid w:val="00A96295"/>
    <w:rsid w:val="00A96A75"/>
    <w:rsid w:val="00A9704A"/>
    <w:rsid w:val="00A9736C"/>
    <w:rsid w:val="00A9742B"/>
    <w:rsid w:val="00A9747A"/>
    <w:rsid w:val="00AA0388"/>
    <w:rsid w:val="00AA194C"/>
    <w:rsid w:val="00AA19CC"/>
    <w:rsid w:val="00AA54DF"/>
    <w:rsid w:val="00AA788E"/>
    <w:rsid w:val="00AB0D1A"/>
    <w:rsid w:val="00AB1557"/>
    <w:rsid w:val="00AB744F"/>
    <w:rsid w:val="00AB7876"/>
    <w:rsid w:val="00AC122F"/>
    <w:rsid w:val="00AC3016"/>
    <w:rsid w:val="00AC3FFE"/>
    <w:rsid w:val="00AC45FF"/>
    <w:rsid w:val="00AC4B42"/>
    <w:rsid w:val="00AC6701"/>
    <w:rsid w:val="00AC6A75"/>
    <w:rsid w:val="00AD00A5"/>
    <w:rsid w:val="00AD0132"/>
    <w:rsid w:val="00AD249D"/>
    <w:rsid w:val="00AD2A99"/>
    <w:rsid w:val="00AD38E2"/>
    <w:rsid w:val="00AD3A93"/>
    <w:rsid w:val="00AD5583"/>
    <w:rsid w:val="00AE00E5"/>
    <w:rsid w:val="00AE0207"/>
    <w:rsid w:val="00AE1A26"/>
    <w:rsid w:val="00AE36FC"/>
    <w:rsid w:val="00AE3BF2"/>
    <w:rsid w:val="00AE4284"/>
    <w:rsid w:val="00AE4D2D"/>
    <w:rsid w:val="00AE5684"/>
    <w:rsid w:val="00AE750D"/>
    <w:rsid w:val="00AF0E93"/>
    <w:rsid w:val="00AF3AE3"/>
    <w:rsid w:val="00AF3EFE"/>
    <w:rsid w:val="00AF4342"/>
    <w:rsid w:val="00AF53DA"/>
    <w:rsid w:val="00AF72B2"/>
    <w:rsid w:val="00AF7759"/>
    <w:rsid w:val="00B00E64"/>
    <w:rsid w:val="00B01081"/>
    <w:rsid w:val="00B01084"/>
    <w:rsid w:val="00B02F68"/>
    <w:rsid w:val="00B07212"/>
    <w:rsid w:val="00B13F20"/>
    <w:rsid w:val="00B13F83"/>
    <w:rsid w:val="00B146A6"/>
    <w:rsid w:val="00B14D16"/>
    <w:rsid w:val="00B1536E"/>
    <w:rsid w:val="00B15424"/>
    <w:rsid w:val="00B158C2"/>
    <w:rsid w:val="00B17FC3"/>
    <w:rsid w:val="00B20B60"/>
    <w:rsid w:val="00B22EC0"/>
    <w:rsid w:val="00B2734A"/>
    <w:rsid w:val="00B27490"/>
    <w:rsid w:val="00B304AE"/>
    <w:rsid w:val="00B350E9"/>
    <w:rsid w:val="00B36F94"/>
    <w:rsid w:val="00B37B36"/>
    <w:rsid w:val="00B37BA2"/>
    <w:rsid w:val="00B411A3"/>
    <w:rsid w:val="00B42FC7"/>
    <w:rsid w:val="00B4326E"/>
    <w:rsid w:val="00B4389D"/>
    <w:rsid w:val="00B443FD"/>
    <w:rsid w:val="00B44BF6"/>
    <w:rsid w:val="00B4628B"/>
    <w:rsid w:val="00B46709"/>
    <w:rsid w:val="00B514D6"/>
    <w:rsid w:val="00B515FD"/>
    <w:rsid w:val="00B517B5"/>
    <w:rsid w:val="00B5262F"/>
    <w:rsid w:val="00B5327F"/>
    <w:rsid w:val="00B548C6"/>
    <w:rsid w:val="00B56323"/>
    <w:rsid w:val="00B570CD"/>
    <w:rsid w:val="00B62227"/>
    <w:rsid w:val="00B6354A"/>
    <w:rsid w:val="00B67530"/>
    <w:rsid w:val="00B72A3E"/>
    <w:rsid w:val="00B737B5"/>
    <w:rsid w:val="00B75934"/>
    <w:rsid w:val="00B75A4F"/>
    <w:rsid w:val="00B75D18"/>
    <w:rsid w:val="00B77EFB"/>
    <w:rsid w:val="00B828E0"/>
    <w:rsid w:val="00B82977"/>
    <w:rsid w:val="00B847F1"/>
    <w:rsid w:val="00B853C4"/>
    <w:rsid w:val="00B85CEA"/>
    <w:rsid w:val="00B92D3C"/>
    <w:rsid w:val="00B9369D"/>
    <w:rsid w:val="00BA14EC"/>
    <w:rsid w:val="00BA247D"/>
    <w:rsid w:val="00BA2C93"/>
    <w:rsid w:val="00BA4F20"/>
    <w:rsid w:val="00BA578B"/>
    <w:rsid w:val="00BA6DC2"/>
    <w:rsid w:val="00BA7257"/>
    <w:rsid w:val="00BA7E3A"/>
    <w:rsid w:val="00BB10C3"/>
    <w:rsid w:val="00BB268D"/>
    <w:rsid w:val="00BB2AD6"/>
    <w:rsid w:val="00BB36EB"/>
    <w:rsid w:val="00BB4667"/>
    <w:rsid w:val="00BB5B86"/>
    <w:rsid w:val="00BB5FAA"/>
    <w:rsid w:val="00BB60E0"/>
    <w:rsid w:val="00BB6330"/>
    <w:rsid w:val="00BB6F15"/>
    <w:rsid w:val="00BC0332"/>
    <w:rsid w:val="00BC09E2"/>
    <w:rsid w:val="00BC0F3B"/>
    <w:rsid w:val="00BC13B0"/>
    <w:rsid w:val="00BC1D02"/>
    <w:rsid w:val="00BC2162"/>
    <w:rsid w:val="00BC27CB"/>
    <w:rsid w:val="00BC2938"/>
    <w:rsid w:val="00BC4038"/>
    <w:rsid w:val="00BC540F"/>
    <w:rsid w:val="00BC6CD4"/>
    <w:rsid w:val="00BD25FE"/>
    <w:rsid w:val="00BD2FA8"/>
    <w:rsid w:val="00BD35A2"/>
    <w:rsid w:val="00BD4132"/>
    <w:rsid w:val="00BD69BE"/>
    <w:rsid w:val="00BE101D"/>
    <w:rsid w:val="00BE2420"/>
    <w:rsid w:val="00BE3541"/>
    <w:rsid w:val="00BE3C7F"/>
    <w:rsid w:val="00BE484F"/>
    <w:rsid w:val="00BE49C4"/>
    <w:rsid w:val="00BE76CD"/>
    <w:rsid w:val="00BF02E0"/>
    <w:rsid w:val="00BF0D73"/>
    <w:rsid w:val="00BF0E41"/>
    <w:rsid w:val="00BF3668"/>
    <w:rsid w:val="00BF3EBB"/>
    <w:rsid w:val="00BF5F12"/>
    <w:rsid w:val="00BF7D08"/>
    <w:rsid w:val="00C0093D"/>
    <w:rsid w:val="00C00FFD"/>
    <w:rsid w:val="00C01644"/>
    <w:rsid w:val="00C01CE2"/>
    <w:rsid w:val="00C0360A"/>
    <w:rsid w:val="00C04D4A"/>
    <w:rsid w:val="00C05561"/>
    <w:rsid w:val="00C05962"/>
    <w:rsid w:val="00C0724C"/>
    <w:rsid w:val="00C1012B"/>
    <w:rsid w:val="00C16E5D"/>
    <w:rsid w:val="00C171E4"/>
    <w:rsid w:val="00C17BC9"/>
    <w:rsid w:val="00C22A36"/>
    <w:rsid w:val="00C23FB5"/>
    <w:rsid w:val="00C26A95"/>
    <w:rsid w:val="00C31CBA"/>
    <w:rsid w:val="00C32BA7"/>
    <w:rsid w:val="00C34FDD"/>
    <w:rsid w:val="00C35300"/>
    <w:rsid w:val="00C3578A"/>
    <w:rsid w:val="00C364D0"/>
    <w:rsid w:val="00C37C5B"/>
    <w:rsid w:val="00C400B3"/>
    <w:rsid w:val="00C41D31"/>
    <w:rsid w:val="00C442FE"/>
    <w:rsid w:val="00C4633D"/>
    <w:rsid w:val="00C46958"/>
    <w:rsid w:val="00C501B3"/>
    <w:rsid w:val="00C51DD1"/>
    <w:rsid w:val="00C534A6"/>
    <w:rsid w:val="00C558DB"/>
    <w:rsid w:val="00C56854"/>
    <w:rsid w:val="00C620CD"/>
    <w:rsid w:val="00C656DF"/>
    <w:rsid w:val="00C66DD8"/>
    <w:rsid w:val="00C70708"/>
    <w:rsid w:val="00C70C1C"/>
    <w:rsid w:val="00C715A5"/>
    <w:rsid w:val="00C74B46"/>
    <w:rsid w:val="00C7509D"/>
    <w:rsid w:val="00C762C6"/>
    <w:rsid w:val="00C77941"/>
    <w:rsid w:val="00C81ED4"/>
    <w:rsid w:val="00C83EBC"/>
    <w:rsid w:val="00C85013"/>
    <w:rsid w:val="00C85B4B"/>
    <w:rsid w:val="00C8725D"/>
    <w:rsid w:val="00C87623"/>
    <w:rsid w:val="00C90463"/>
    <w:rsid w:val="00C9125A"/>
    <w:rsid w:val="00C92494"/>
    <w:rsid w:val="00C94E9D"/>
    <w:rsid w:val="00C95F26"/>
    <w:rsid w:val="00C9782A"/>
    <w:rsid w:val="00CA1BC9"/>
    <w:rsid w:val="00CA5E75"/>
    <w:rsid w:val="00CA614A"/>
    <w:rsid w:val="00CA6245"/>
    <w:rsid w:val="00CB0672"/>
    <w:rsid w:val="00CB100B"/>
    <w:rsid w:val="00CB11EC"/>
    <w:rsid w:val="00CB2B59"/>
    <w:rsid w:val="00CB4761"/>
    <w:rsid w:val="00CB5861"/>
    <w:rsid w:val="00CB7779"/>
    <w:rsid w:val="00CB7B14"/>
    <w:rsid w:val="00CC2973"/>
    <w:rsid w:val="00CC2BBB"/>
    <w:rsid w:val="00CC2D2C"/>
    <w:rsid w:val="00CC3FB9"/>
    <w:rsid w:val="00CC5530"/>
    <w:rsid w:val="00CC64F4"/>
    <w:rsid w:val="00CC6A71"/>
    <w:rsid w:val="00CC6CBA"/>
    <w:rsid w:val="00CC75FF"/>
    <w:rsid w:val="00CD0B81"/>
    <w:rsid w:val="00CD0CD7"/>
    <w:rsid w:val="00CD61F9"/>
    <w:rsid w:val="00CD651E"/>
    <w:rsid w:val="00CD789B"/>
    <w:rsid w:val="00CD7D8C"/>
    <w:rsid w:val="00CD7F3E"/>
    <w:rsid w:val="00CE03E2"/>
    <w:rsid w:val="00CE0D41"/>
    <w:rsid w:val="00CE0FA6"/>
    <w:rsid w:val="00CE387B"/>
    <w:rsid w:val="00CE66A7"/>
    <w:rsid w:val="00CE6BFC"/>
    <w:rsid w:val="00CE7D0C"/>
    <w:rsid w:val="00CF43FE"/>
    <w:rsid w:val="00CF6BD2"/>
    <w:rsid w:val="00CF72D4"/>
    <w:rsid w:val="00CF74B3"/>
    <w:rsid w:val="00D00206"/>
    <w:rsid w:val="00D00C77"/>
    <w:rsid w:val="00D02071"/>
    <w:rsid w:val="00D02BFA"/>
    <w:rsid w:val="00D04B84"/>
    <w:rsid w:val="00D0559B"/>
    <w:rsid w:val="00D107BD"/>
    <w:rsid w:val="00D118C9"/>
    <w:rsid w:val="00D1201F"/>
    <w:rsid w:val="00D143DC"/>
    <w:rsid w:val="00D15251"/>
    <w:rsid w:val="00D15341"/>
    <w:rsid w:val="00D15504"/>
    <w:rsid w:val="00D1582B"/>
    <w:rsid w:val="00D17E2D"/>
    <w:rsid w:val="00D22D01"/>
    <w:rsid w:val="00D24489"/>
    <w:rsid w:val="00D25695"/>
    <w:rsid w:val="00D25CE5"/>
    <w:rsid w:val="00D30205"/>
    <w:rsid w:val="00D31518"/>
    <w:rsid w:val="00D34A34"/>
    <w:rsid w:val="00D352E9"/>
    <w:rsid w:val="00D35750"/>
    <w:rsid w:val="00D35C07"/>
    <w:rsid w:val="00D37874"/>
    <w:rsid w:val="00D44020"/>
    <w:rsid w:val="00D4486D"/>
    <w:rsid w:val="00D44A51"/>
    <w:rsid w:val="00D45D73"/>
    <w:rsid w:val="00D46C78"/>
    <w:rsid w:val="00D47A13"/>
    <w:rsid w:val="00D52B3D"/>
    <w:rsid w:val="00D53455"/>
    <w:rsid w:val="00D53D5C"/>
    <w:rsid w:val="00D53F5B"/>
    <w:rsid w:val="00D57DD8"/>
    <w:rsid w:val="00D60161"/>
    <w:rsid w:val="00D62D4B"/>
    <w:rsid w:val="00D6392D"/>
    <w:rsid w:val="00D64E59"/>
    <w:rsid w:val="00D65949"/>
    <w:rsid w:val="00D66D88"/>
    <w:rsid w:val="00D67D1B"/>
    <w:rsid w:val="00D67DE4"/>
    <w:rsid w:val="00D7037E"/>
    <w:rsid w:val="00D706A2"/>
    <w:rsid w:val="00D71C9D"/>
    <w:rsid w:val="00D74E4A"/>
    <w:rsid w:val="00D76378"/>
    <w:rsid w:val="00D81348"/>
    <w:rsid w:val="00D8170D"/>
    <w:rsid w:val="00D818AD"/>
    <w:rsid w:val="00D82210"/>
    <w:rsid w:val="00D8287E"/>
    <w:rsid w:val="00D82EBE"/>
    <w:rsid w:val="00D83886"/>
    <w:rsid w:val="00D85194"/>
    <w:rsid w:val="00D8576F"/>
    <w:rsid w:val="00D904E5"/>
    <w:rsid w:val="00D9077F"/>
    <w:rsid w:val="00D90C4A"/>
    <w:rsid w:val="00D92B29"/>
    <w:rsid w:val="00D94C2E"/>
    <w:rsid w:val="00D962A3"/>
    <w:rsid w:val="00DA0C4B"/>
    <w:rsid w:val="00DA1A15"/>
    <w:rsid w:val="00DA4C62"/>
    <w:rsid w:val="00DA5539"/>
    <w:rsid w:val="00DB2508"/>
    <w:rsid w:val="00DB2892"/>
    <w:rsid w:val="00DB3D6D"/>
    <w:rsid w:val="00DB571F"/>
    <w:rsid w:val="00DB5ACC"/>
    <w:rsid w:val="00DC3148"/>
    <w:rsid w:val="00DC3CCE"/>
    <w:rsid w:val="00DC5581"/>
    <w:rsid w:val="00DC5999"/>
    <w:rsid w:val="00DC61C4"/>
    <w:rsid w:val="00DC6C1F"/>
    <w:rsid w:val="00DD045D"/>
    <w:rsid w:val="00DD072D"/>
    <w:rsid w:val="00DD1F39"/>
    <w:rsid w:val="00DD5702"/>
    <w:rsid w:val="00DE25B7"/>
    <w:rsid w:val="00DE26FA"/>
    <w:rsid w:val="00DE78C6"/>
    <w:rsid w:val="00DF0166"/>
    <w:rsid w:val="00DF0C87"/>
    <w:rsid w:val="00DF201E"/>
    <w:rsid w:val="00DF28CE"/>
    <w:rsid w:val="00DF52F5"/>
    <w:rsid w:val="00DF547E"/>
    <w:rsid w:val="00DF61D3"/>
    <w:rsid w:val="00DF6D96"/>
    <w:rsid w:val="00DF6F03"/>
    <w:rsid w:val="00DF6FCC"/>
    <w:rsid w:val="00E01D1D"/>
    <w:rsid w:val="00E01FFF"/>
    <w:rsid w:val="00E024DB"/>
    <w:rsid w:val="00E02C8B"/>
    <w:rsid w:val="00E05252"/>
    <w:rsid w:val="00E05A5A"/>
    <w:rsid w:val="00E05BD6"/>
    <w:rsid w:val="00E14491"/>
    <w:rsid w:val="00E14B8B"/>
    <w:rsid w:val="00E16ED8"/>
    <w:rsid w:val="00E22E76"/>
    <w:rsid w:val="00E23308"/>
    <w:rsid w:val="00E2366E"/>
    <w:rsid w:val="00E24D32"/>
    <w:rsid w:val="00E25643"/>
    <w:rsid w:val="00E25D4C"/>
    <w:rsid w:val="00E26841"/>
    <w:rsid w:val="00E30E50"/>
    <w:rsid w:val="00E315F1"/>
    <w:rsid w:val="00E321C1"/>
    <w:rsid w:val="00E40159"/>
    <w:rsid w:val="00E41163"/>
    <w:rsid w:val="00E4184F"/>
    <w:rsid w:val="00E428A7"/>
    <w:rsid w:val="00E4476D"/>
    <w:rsid w:val="00E44C03"/>
    <w:rsid w:val="00E44DEC"/>
    <w:rsid w:val="00E451DE"/>
    <w:rsid w:val="00E476B2"/>
    <w:rsid w:val="00E51944"/>
    <w:rsid w:val="00E54E01"/>
    <w:rsid w:val="00E54F47"/>
    <w:rsid w:val="00E553B2"/>
    <w:rsid w:val="00E5788C"/>
    <w:rsid w:val="00E606E7"/>
    <w:rsid w:val="00E61549"/>
    <w:rsid w:val="00E6231E"/>
    <w:rsid w:val="00E628B0"/>
    <w:rsid w:val="00E6400C"/>
    <w:rsid w:val="00E64E46"/>
    <w:rsid w:val="00E664EB"/>
    <w:rsid w:val="00E74C02"/>
    <w:rsid w:val="00E75256"/>
    <w:rsid w:val="00E7542C"/>
    <w:rsid w:val="00E77B17"/>
    <w:rsid w:val="00E80081"/>
    <w:rsid w:val="00E815A3"/>
    <w:rsid w:val="00E828E1"/>
    <w:rsid w:val="00E832AA"/>
    <w:rsid w:val="00E83BAD"/>
    <w:rsid w:val="00E83CC2"/>
    <w:rsid w:val="00E87345"/>
    <w:rsid w:val="00E87CEB"/>
    <w:rsid w:val="00E90414"/>
    <w:rsid w:val="00E90831"/>
    <w:rsid w:val="00E908CC"/>
    <w:rsid w:val="00E921CF"/>
    <w:rsid w:val="00E9561C"/>
    <w:rsid w:val="00E95884"/>
    <w:rsid w:val="00E95D37"/>
    <w:rsid w:val="00E96A7D"/>
    <w:rsid w:val="00EA05CB"/>
    <w:rsid w:val="00EA2DFC"/>
    <w:rsid w:val="00EA7930"/>
    <w:rsid w:val="00EB0FD4"/>
    <w:rsid w:val="00EB3ED6"/>
    <w:rsid w:val="00EB41FC"/>
    <w:rsid w:val="00EB46B8"/>
    <w:rsid w:val="00EB4E83"/>
    <w:rsid w:val="00EB70C0"/>
    <w:rsid w:val="00EC0626"/>
    <w:rsid w:val="00EC19BC"/>
    <w:rsid w:val="00EC21AF"/>
    <w:rsid w:val="00EC2806"/>
    <w:rsid w:val="00EC3E0F"/>
    <w:rsid w:val="00EC4F79"/>
    <w:rsid w:val="00EC50E2"/>
    <w:rsid w:val="00EC5ACE"/>
    <w:rsid w:val="00EC6127"/>
    <w:rsid w:val="00EC640A"/>
    <w:rsid w:val="00EC73F9"/>
    <w:rsid w:val="00EC7E93"/>
    <w:rsid w:val="00ED1A68"/>
    <w:rsid w:val="00ED2876"/>
    <w:rsid w:val="00ED2CF6"/>
    <w:rsid w:val="00ED3AF0"/>
    <w:rsid w:val="00ED3FA2"/>
    <w:rsid w:val="00ED3FE1"/>
    <w:rsid w:val="00ED6699"/>
    <w:rsid w:val="00EE07BC"/>
    <w:rsid w:val="00EE162B"/>
    <w:rsid w:val="00EE2833"/>
    <w:rsid w:val="00EE35F9"/>
    <w:rsid w:val="00EE47C0"/>
    <w:rsid w:val="00EE4E58"/>
    <w:rsid w:val="00EF099F"/>
    <w:rsid w:val="00EF1274"/>
    <w:rsid w:val="00EF13BA"/>
    <w:rsid w:val="00EF1967"/>
    <w:rsid w:val="00EF357B"/>
    <w:rsid w:val="00EF41A2"/>
    <w:rsid w:val="00EF4A40"/>
    <w:rsid w:val="00EF558D"/>
    <w:rsid w:val="00EF580A"/>
    <w:rsid w:val="00F03212"/>
    <w:rsid w:val="00F03ADC"/>
    <w:rsid w:val="00F03F37"/>
    <w:rsid w:val="00F04677"/>
    <w:rsid w:val="00F07C90"/>
    <w:rsid w:val="00F07D4F"/>
    <w:rsid w:val="00F07E48"/>
    <w:rsid w:val="00F10593"/>
    <w:rsid w:val="00F10FDE"/>
    <w:rsid w:val="00F11FC4"/>
    <w:rsid w:val="00F123CA"/>
    <w:rsid w:val="00F12C6B"/>
    <w:rsid w:val="00F1380C"/>
    <w:rsid w:val="00F14F35"/>
    <w:rsid w:val="00F16B65"/>
    <w:rsid w:val="00F223BD"/>
    <w:rsid w:val="00F22641"/>
    <w:rsid w:val="00F2333A"/>
    <w:rsid w:val="00F2342A"/>
    <w:rsid w:val="00F23FEE"/>
    <w:rsid w:val="00F3134E"/>
    <w:rsid w:val="00F34905"/>
    <w:rsid w:val="00F34BD2"/>
    <w:rsid w:val="00F365BE"/>
    <w:rsid w:val="00F375D0"/>
    <w:rsid w:val="00F4158F"/>
    <w:rsid w:val="00F42328"/>
    <w:rsid w:val="00F425FD"/>
    <w:rsid w:val="00F44727"/>
    <w:rsid w:val="00F44A98"/>
    <w:rsid w:val="00F47546"/>
    <w:rsid w:val="00F477FE"/>
    <w:rsid w:val="00F5025D"/>
    <w:rsid w:val="00F51F97"/>
    <w:rsid w:val="00F53DF1"/>
    <w:rsid w:val="00F55AF0"/>
    <w:rsid w:val="00F55B5F"/>
    <w:rsid w:val="00F574AB"/>
    <w:rsid w:val="00F57BF1"/>
    <w:rsid w:val="00F57DFA"/>
    <w:rsid w:val="00F6134C"/>
    <w:rsid w:val="00F61377"/>
    <w:rsid w:val="00F61B24"/>
    <w:rsid w:val="00F61C61"/>
    <w:rsid w:val="00F62458"/>
    <w:rsid w:val="00F6406B"/>
    <w:rsid w:val="00F65096"/>
    <w:rsid w:val="00F67A9B"/>
    <w:rsid w:val="00F67B46"/>
    <w:rsid w:val="00F73524"/>
    <w:rsid w:val="00F73B3A"/>
    <w:rsid w:val="00F73D8F"/>
    <w:rsid w:val="00F75A0E"/>
    <w:rsid w:val="00F76914"/>
    <w:rsid w:val="00F771CE"/>
    <w:rsid w:val="00F8032F"/>
    <w:rsid w:val="00F82C9A"/>
    <w:rsid w:val="00F84DA1"/>
    <w:rsid w:val="00F8600C"/>
    <w:rsid w:val="00F917EF"/>
    <w:rsid w:val="00F93071"/>
    <w:rsid w:val="00F931B7"/>
    <w:rsid w:val="00F935DB"/>
    <w:rsid w:val="00F93FAF"/>
    <w:rsid w:val="00F96439"/>
    <w:rsid w:val="00F96562"/>
    <w:rsid w:val="00FA1DE9"/>
    <w:rsid w:val="00FA2265"/>
    <w:rsid w:val="00FA4620"/>
    <w:rsid w:val="00FA627D"/>
    <w:rsid w:val="00FA739D"/>
    <w:rsid w:val="00FA7499"/>
    <w:rsid w:val="00FB4EFE"/>
    <w:rsid w:val="00FB5CDD"/>
    <w:rsid w:val="00FB6E32"/>
    <w:rsid w:val="00FB7021"/>
    <w:rsid w:val="00FC1216"/>
    <w:rsid w:val="00FC3796"/>
    <w:rsid w:val="00FC49DB"/>
    <w:rsid w:val="00FC599C"/>
    <w:rsid w:val="00FC6730"/>
    <w:rsid w:val="00FC7700"/>
    <w:rsid w:val="00FC7E33"/>
    <w:rsid w:val="00FC7EE0"/>
    <w:rsid w:val="00FD06DB"/>
    <w:rsid w:val="00FD2214"/>
    <w:rsid w:val="00FD2286"/>
    <w:rsid w:val="00FD3054"/>
    <w:rsid w:val="00FD339E"/>
    <w:rsid w:val="00FD3FB4"/>
    <w:rsid w:val="00FD7861"/>
    <w:rsid w:val="00FD7899"/>
    <w:rsid w:val="00FD7EE9"/>
    <w:rsid w:val="00FE088C"/>
    <w:rsid w:val="00FE198F"/>
    <w:rsid w:val="00FE4EEE"/>
    <w:rsid w:val="00FE533E"/>
    <w:rsid w:val="00FE6048"/>
    <w:rsid w:val="00FE695B"/>
    <w:rsid w:val="00FE75C2"/>
    <w:rsid w:val="00FF0970"/>
    <w:rsid w:val="00FF70EF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0613B26"/>
  <w15:docId w15:val="{B54B52A0-BB42-4AA0-9ADA-647C02B1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727"/>
  </w:style>
  <w:style w:type="paragraph" w:styleId="Heading1">
    <w:name w:val="heading 1"/>
    <w:basedOn w:val="HeadingBase"/>
    <w:next w:val="BodyText"/>
    <w:qFormat/>
    <w:rsid w:val="00F44727"/>
    <w:pPr>
      <w:outlineLvl w:val="0"/>
    </w:pPr>
  </w:style>
  <w:style w:type="paragraph" w:styleId="Heading2">
    <w:name w:val="heading 2"/>
    <w:basedOn w:val="HeadingBase"/>
    <w:next w:val="BodyText"/>
    <w:qFormat/>
    <w:rsid w:val="00F44727"/>
    <w:pPr>
      <w:spacing w:before="160"/>
      <w:outlineLvl w:val="1"/>
    </w:pPr>
    <w:rPr>
      <w:i/>
      <w:sz w:val="28"/>
    </w:rPr>
  </w:style>
  <w:style w:type="paragraph" w:styleId="Heading3">
    <w:name w:val="heading 3"/>
    <w:basedOn w:val="HeadingBase"/>
    <w:next w:val="BodyText"/>
    <w:link w:val="Heading3Char"/>
    <w:qFormat/>
    <w:rsid w:val="00F44727"/>
    <w:pPr>
      <w:spacing w:before="120" w:after="80"/>
      <w:outlineLvl w:val="2"/>
    </w:pPr>
    <w:rPr>
      <w:rFonts w:ascii="Times New Roman" w:hAnsi="Times New Roman"/>
      <w:sz w:val="24"/>
    </w:rPr>
  </w:style>
  <w:style w:type="paragraph" w:styleId="Heading4">
    <w:name w:val="heading 4"/>
    <w:basedOn w:val="HeadingBase"/>
    <w:next w:val="BodyText"/>
    <w:qFormat/>
    <w:rsid w:val="00F44727"/>
    <w:pPr>
      <w:spacing w:before="120" w:after="80"/>
      <w:outlineLvl w:val="3"/>
    </w:pPr>
    <w:rPr>
      <w:rFonts w:ascii="Times New Roman" w:hAnsi="Times New Roman"/>
      <w:i/>
      <w:sz w:val="24"/>
    </w:rPr>
  </w:style>
  <w:style w:type="paragraph" w:styleId="Heading5">
    <w:name w:val="heading 5"/>
    <w:basedOn w:val="HeadingBase"/>
    <w:next w:val="BodyText"/>
    <w:qFormat/>
    <w:rsid w:val="00F44727"/>
    <w:pPr>
      <w:spacing w:before="120" w:after="80"/>
      <w:outlineLvl w:val="4"/>
    </w:pPr>
    <w:rPr>
      <w:sz w:val="20"/>
    </w:rPr>
  </w:style>
  <w:style w:type="paragraph" w:styleId="Heading6">
    <w:name w:val="heading 6"/>
    <w:basedOn w:val="HeadingBase"/>
    <w:next w:val="BodyText"/>
    <w:qFormat/>
    <w:rsid w:val="00F44727"/>
    <w:pPr>
      <w:spacing w:before="120" w:after="80"/>
      <w:outlineLvl w:val="5"/>
    </w:pPr>
    <w:rPr>
      <w:i/>
      <w:sz w:val="20"/>
    </w:rPr>
  </w:style>
  <w:style w:type="paragraph" w:styleId="Heading7">
    <w:name w:val="heading 7"/>
    <w:basedOn w:val="HeadingBase"/>
    <w:next w:val="BodyText"/>
    <w:qFormat/>
    <w:rsid w:val="00F44727"/>
    <w:pPr>
      <w:spacing w:before="80" w:after="60"/>
      <w:outlineLvl w:val="6"/>
    </w:pPr>
    <w:rPr>
      <w:rFonts w:ascii="Times New Roman" w:hAnsi="Times New Roman"/>
      <w:sz w:val="20"/>
    </w:rPr>
  </w:style>
  <w:style w:type="paragraph" w:styleId="Heading8">
    <w:name w:val="heading 8"/>
    <w:basedOn w:val="HeadingBase"/>
    <w:next w:val="BodyText"/>
    <w:qFormat/>
    <w:rsid w:val="00F44727"/>
    <w:pPr>
      <w:spacing w:before="80" w:after="60"/>
      <w:outlineLvl w:val="7"/>
    </w:pPr>
    <w:rPr>
      <w:rFonts w:ascii="Times New Roman" w:hAnsi="Times New Roman"/>
      <w:b w:val="0"/>
      <w:i/>
      <w:sz w:val="20"/>
    </w:rPr>
  </w:style>
  <w:style w:type="paragraph" w:styleId="Heading9">
    <w:name w:val="heading 9"/>
    <w:basedOn w:val="HeadingBase"/>
    <w:next w:val="BodyText"/>
    <w:qFormat/>
    <w:rsid w:val="00F44727"/>
    <w:pPr>
      <w:spacing w:before="80" w:after="60"/>
      <w:outlineLvl w:val="8"/>
    </w:pPr>
    <w:rPr>
      <w:rFonts w:ascii="Times New Roman" w:hAnsi="Times New Roma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BodyText"/>
    <w:rsid w:val="00F44727"/>
    <w:pPr>
      <w:keepNext/>
      <w:keepLines/>
      <w:spacing w:before="240" w:after="120"/>
    </w:pPr>
    <w:rPr>
      <w:rFonts w:ascii="Arial" w:hAnsi="Arial"/>
      <w:b/>
      <w:kern w:val="28"/>
      <w:sz w:val="36"/>
    </w:rPr>
  </w:style>
  <w:style w:type="paragraph" w:styleId="BodyText">
    <w:name w:val="Body Text"/>
    <w:basedOn w:val="Normal"/>
    <w:link w:val="BodyTextChar"/>
    <w:rsid w:val="00F44727"/>
    <w:pPr>
      <w:spacing w:after="160"/>
    </w:pPr>
  </w:style>
  <w:style w:type="character" w:customStyle="1" w:styleId="Lead-inEmphasis">
    <w:name w:val="Lead-in Emphasis"/>
    <w:rsid w:val="00F44727"/>
    <w:rPr>
      <w:b/>
      <w:i/>
    </w:rPr>
  </w:style>
  <w:style w:type="paragraph" w:customStyle="1" w:styleId="FootnoteBase">
    <w:name w:val="Footnote Base"/>
    <w:basedOn w:val="Normal"/>
    <w:rsid w:val="00F44727"/>
    <w:pPr>
      <w:tabs>
        <w:tab w:val="left" w:pos="187"/>
      </w:tabs>
      <w:spacing w:line="220" w:lineRule="exact"/>
      <w:ind w:left="187" w:hanging="187"/>
    </w:pPr>
    <w:rPr>
      <w:sz w:val="18"/>
    </w:rPr>
  </w:style>
  <w:style w:type="paragraph" w:customStyle="1" w:styleId="HeaderBase">
    <w:name w:val="Header Base"/>
    <w:basedOn w:val="Normal"/>
    <w:rsid w:val="00F44727"/>
    <w:pPr>
      <w:keepLines/>
      <w:tabs>
        <w:tab w:val="center" w:pos="4320"/>
        <w:tab w:val="right" w:pos="8640"/>
      </w:tabs>
    </w:pPr>
  </w:style>
  <w:style w:type="paragraph" w:customStyle="1" w:styleId="Address">
    <w:name w:val="Address"/>
    <w:basedOn w:val="BodyText"/>
    <w:rsid w:val="00F44727"/>
    <w:pPr>
      <w:keepLines/>
      <w:spacing w:after="0"/>
      <w:ind w:right="4320"/>
    </w:pPr>
  </w:style>
  <w:style w:type="paragraph" w:styleId="MessageHeader">
    <w:name w:val="Message Header"/>
    <w:basedOn w:val="BodyText"/>
    <w:rsid w:val="00F44727"/>
    <w:pPr>
      <w:keepLines/>
      <w:tabs>
        <w:tab w:val="left" w:pos="3600"/>
        <w:tab w:val="left" w:pos="4680"/>
      </w:tabs>
      <w:spacing w:after="240"/>
      <w:ind w:left="1080" w:hanging="1080"/>
    </w:pPr>
    <w:rPr>
      <w:rFonts w:ascii="Arial" w:hAnsi="Arial"/>
    </w:rPr>
  </w:style>
  <w:style w:type="paragraph" w:styleId="Date">
    <w:name w:val="Date"/>
    <w:basedOn w:val="BodyText"/>
    <w:rsid w:val="00F44727"/>
    <w:pPr>
      <w:keepNext/>
      <w:spacing w:before="480"/>
    </w:pPr>
  </w:style>
  <w:style w:type="paragraph" w:styleId="List">
    <w:name w:val="List"/>
    <w:basedOn w:val="BodyText"/>
    <w:rsid w:val="00F44727"/>
    <w:pPr>
      <w:tabs>
        <w:tab w:val="left" w:pos="720"/>
      </w:tabs>
      <w:spacing w:after="80"/>
      <w:ind w:left="720" w:hanging="360"/>
    </w:pPr>
  </w:style>
  <w:style w:type="paragraph" w:styleId="MacroText">
    <w:name w:val="macro"/>
    <w:basedOn w:val="BodyText"/>
    <w:semiHidden/>
    <w:rsid w:val="00F44727"/>
    <w:pPr>
      <w:spacing w:after="120"/>
    </w:pPr>
    <w:rPr>
      <w:rFonts w:ascii="Courier New" w:hAnsi="Courier New"/>
    </w:rPr>
  </w:style>
  <w:style w:type="paragraph" w:customStyle="1" w:styleId="Picture">
    <w:name w:val="Picture"/>
    <w:basedOn w:val="BodyText"/>
    <w:rsid w:val="00F44727"/>
    <w:pPr>
      <w:keepNext/>
    </w:pPr>
  </w:style>
  <w:style w:type="paragraph" w:styleId="CommentText">
    <w:name w:val="annotation text"/>
    <w:basedOn w:val="FootnoteBase"/>
    <w:semiHidden/>
    <w:rsid w:val="00F44727"/>
    <w:pPr>
      <w:spacing w:after="120"/>
    </w:pPr>
    <w:rPr>
      <w:sz w:val="20"/>
    </w:rPr>
  </w:style>
  <w:style w:type="paragraph" w:styleId="Footer">
    <w:name w:val="footer"/>
    <w:basedOn w:val="HeaderBase"/>
    <w:rsid w:val="00F44727"/>
  </w:style>
  <w:style w:type="paragraph" w:styleId="Header">
    <w:name w:val="header"/>
    <w:basedOn w:val="HeaderBase"/>
    <w:rsid w:val="00F44727"/>
  </w:style>
  <w:style w:type="paragraph" w:customStyle="1" w:styleId="DocumentLabel">
    <w:name w:val="Document Label"/>
    <w:basedOn w:val="HeadingBase"/>
    <w:rsid w:val="00F44727"/>
    <w:pPr>
      <w:spacing w:after="360"/>
    </w:pPr>
    <w:rPr>
      <w:rFonts w:ascii="Times New Roman" w:hAnsi="Times New Roman"/>
    </w:rPr>
  </w:style>
  <w:style w:type="character" w:customStyle="1" w:styleId="Superscript">
    <w:name w:val="Superscript"/>
    <w:rsid w:val="00F44727"/>
    <w:rPr>
      <w:vertAlign w:val="superscript"/>
    </w:rPr>
  </w:style>
  <w:style w:type="paragraph" w:customStyle="1" w:styleId="ReturnAddress">
    <w:name w:val="Return Address"/>
    <w:basedOn w:val="Address"/>
    <w:rsid w:val="00F44727"/>
  </w:style>
  <w:style w:type="paragraph" w:styleId="ListBullet">
    <w:name w:val="List Bullet"/>
    <w:basedOn w:val="List"/>
    <w:rsid w:val="00F44727"/>
    <w:pPr>
      <w:tabs>
        <w:tab w:val="clear" w:pos="720"/>
      </w:tabs>
      <w:spacing w:after="160"/>
    </w:pPr>
  </w:style>
  <w:style w:type="paragraph" w:styleId="ListNumber">
    <w:name w:val="List Number"/>
    <w:basedOn w:val="List"/>
    <w:rsid w:val="00F44727"/>
    <w:pPr>
      <w:tabs>
        <w:tab w:val="clear" w:pos="720"/>
      </w:tabs>
      <w:spacing w:after="160"/>
    </w:pPr>
  </w:style>
  <w:style w:type="paragraph" w:customStyle="1" w:styleId="BodyTextKeep">
    <w:name w:val="Body Text Keep"/>
    <w:basedOn w:val="BodyText"/>
    <w:rsid w:val="00F44727"/>
    <w:pPr>
      <w:keepNext/>
    </w:pPr>
  </w:style>
  <w:style w:type="paragraph" w:customStyle="1" w:styleId="ListBulletFirst">
    <w:name w:val="List Bullet First"/>
    <w:basedOn w:val="ListBullet"/>
    <w:next w:val="ListBullet"/>
    <w:rsid w:val="00F44727"/>
    <w:pPr>
      <w:spacing w:before="80"/>
    </w:pPr>
  </w:style>
  <w:style w:type="paragraph" w:customStyle="1" w:styleId="ListBulletLast">
    <w:name w:val="List Bullet Last"/>
    <w:basedOn w:val="ListBullet"/>
    <w:next w:val="BodyText"/>
    <w:rsid w:val="00F44727"/>
    <w:pPr>
      <w:spacing w:after="240"/>
    </w:pPr>
  </w:style>
  <w:style w:type="paragraph" w:customStyle="1" w:styleId="AttentionLine">
    <w:name w:val="Attention Line"/>
    <w:basedOn w:val="BodyText"/>
    <w:rsid w:val="00F44727"/>
    <w:rPr>
      <w:b/>
      <w:i/>
    </w:rPr>
  </w:style>
  <w:style w:type="paragraph" w:customStyle="1" w:styleId="CompanyName">
    <w:name w:val="Company Name"/>
    <w:basedOn w:val="BodyText"/>
    <w:rsid w:val="00F44727"/>
    <w:pPr>
      <w:spacing w:before="120" w:after="80"/>
    </w:pPr>
    <w:rPr>
      <w:b/>
      <w:sz w:val="28"/>
    </w:rPr>
  </w:style>
  <w:style w:type="character" w:styleId="EndnoteReference">
    <w:name w:val="endnote reference"/>
    <w:semiHidden/>
    <w:rsid w:val="00F44727"/>
    <w:rPr>
      <w:vertAlign w:val="superscript"/>
    </w:rPr>
  </w:style>
  <w:style w:type="paragraph" w:customStyle="1" w:styleId="ListNumberFirst">
    <w:name w:val="List Number First"/>
    <w:basedOn w:val="ListNumber"/>
    <w:next w:val="ListNumber"/>
    <w:rsid w:val="00F44727"/>
    <w:pPr>
      <w:spacing w:before="80"/>
    </w:pPr>
  </w:style>
  <w:style w:type="paragraph" w:customStyle="1" w:styleId="ListNumberLast">
    <w:name w:val="List Number Last"/>
    <w:basedOn w:val="ListNumber"/>
    <w:next w:val="BodyText"/>
    <w:rsid w:val="00F44727"/>
    <w:pPr>
      <w:spacing w:after="240"/>
    </w:pPr>
  </w:style>
  <w:style w:type="paragraph" w:customStyle="1" w:styleId="ListFirst">
    <w:name w:val="List First"/>
    <w:basedOn w:val="List"/>
    <w:next w:val="List"/>
    <w:rsid w:val="00F44727"/>
    <w:pPr>
      <w:spacing w:before="80"/>
    </w:pPr>
  </w:style>
  <w:style w:type="paragraph" w:customStyle="1" w:styleId="ListLast">
    <w:name w:val="List Last"/>
    <w:basedOn w:val="List"/>
    <w:next w:val="BodyText"/>
    <w:rsid w:val="00F44727"/>
    <w:pPr>
      <w:spacing w:after="240"/>
    </w:pPr>
  </w:style>
  <w:style w:type="paragraph" w:customStyle="1" w:styleId="Pages">
    <w:name w:val="Pages"/>
    <w:basedOn w:val="BodyText"/>
    <w:rsid w:val="00F44727"/>
    <w:pPr>
      <w:spacing w:after="0"/>
    </w:pPr>
    <w:rPr>
      <w:rFonts w:ascii="Arial" w:hAnsi="Arial"/>
      <w:b/>
    </w:rPr>
  </w:style>
  <w:style w:type="paragraph" w:styleId="BalloonText">
    <w:name w:val="Balloon Text"/>
    <w:basedOn w:val="Normal"/>
    <w:semiHidden/>
    <w:rsid w:val="00414985"/>
    <w:rPr>
      <w:rFonts w:ascii="Tahoma" w:hAnsi="Tahoma" w:cs="Tahoma"/>
      <w:sz w:val="16"/>
      <w:szCs w:val="16"/>
    </w:rPr>
  </w:style>
  <w:style w:type="paragraph" w:styleId="EndnoteText">
    <w:name w:val="endnote text"/>
    <w:basedOn w:val="FootnoteBase"/>
    <w:semiHidden/>
    <w:rsid w:val="00F44727"/>
    <w:pPr>
      <w:spacing w:after="120"/>
    </w:pPr>
  </w:style>
  <w:style w:type="paragraph" w:customStyle="1" w:styleId="MessageHeaderFirst">
    <w:name w:val="Message Header First"/>
    <w:basedOn w:val="MessageHeader"/>
    <w:next w:val="MessageHeader"/>
    <w:rsid w:val="00F44727"/>
    <w:pPr>
      <w:spacing w:before="120"/>
    </w:pPr>
  </w:style>
  <w:style w:type="paragraph" w:styleId="List5">
    <w:name w:val="List 5"/>
    <w:basedOn w:val="List"/>
    <w:rsid w:val="00F44727"/>
    <w:pPr>
      <w:tabs>
        <w:tab w:val="clear" w:pos="720"/>
        <w:tab w:val="left" w:pos="2160"/>
      </w:tabs>
      <w:ind w:left="2160"/>
    </w:pPr>
  </w:style>
  <w:style w:type="paragraph" w:styleId="BodyTextIndent">
    <w:name w:val="Body Text Indent"/>
    <w:basedOn w:val="BodyText"/>
    <w:rsid w:val="00F44727"/>
    <w:pPr>
      <w:ind w:left="360"/>
    </w:pPr>
  </w:style>
  <w:style w:type="paragraph" w:styleId="List2">
    <w:name w:val="List 2"/>
    <w:basedOn w:val="List"/>
    <w:rsid w:val="00F44727"/>
    <w:pPr>
      <w:tabs>
        <w:tab w:val="clear" w:pos="720"/>
        <w:tab w:val="left" w:pos="1080"/>
      </w:tabs>
      <w:ind w:left="1080"/>
    </w:pPr>
  </w:style>
  <w:style w:type="paragraph" w:styleId="List3">
    <w:name w:val="List 3"/>
    <w:basedOn w:val="List"/>
    <w:rsid w:val="00F44727"/>
    <w:pPr>
      <w:tabs>
        <w:tab w:val="clear" w:pos="720"/>
        <w:tab w:val="left" w:pos="1440"/>
      </w:tabs>
      <w:ind w:left="1440"/>
    </w:pPr>
  </w:style>
  <w:style w:type="paragraph" w:styleId="List4">
    <w:name w:val="List 4"/>
    <w:basedOn w:val="List"/>
    <w:rsid w:val="00F44727"/>
    <w:pPr>
      <w:tabs>
        <w:tab w:val="clear" w:pos="720"/>
        <w:tab w:val="left" w:pos="1800"/>
      </w:tabs>
      <w:ind w:left="1800"/>
    </w:pPr>
  </w:style>
  <w:style w:type="paragraph" w:styleId="ListBullet2">
    <w:name w:val="List Bullet 2"/>
    <w:basedOn w:val="ListBullet"/>
    <w:rsid w:val="00F44727"/>
    <w:pPr>
      <w:ind w:left="1080"/>
    </w:pPr>
  </w:style>
  <w:style w:type="paragraph" w:styleId="ListBullet3">
    <w:name w:val="List Bullet 3"/>
    <w:basedOn w:val="ListBullet"/>
    <w:rsid w:val="00F44727"/>
    <w:pPr>
      <w:ind w:left="1440"/>
    </w:pPr>
  </w:style>
  <w:style w:type="paragraph" w:styleId="ListBullet4">
    <w:name w:val="List Bullet 4"/>
    <w:basedOn w:val="ListBullet"/>
    <w:rsid w:val="00F44727"/>
    <w:pPr>
      <w:ind w:left="1800"/>
    </w:pPr>
  </w:style>
  <w:style w:type="paragraph" w:styleId="ListBullet5">
    <w:name w:val="List Bullet 5"/>
    <w:basedOn w:val="ListBullet"/>
    <w:rsid w:val="00F44727"/>
    <w:pPr>
      <w:ind w:left="2160"/>
    </w:pPr>
  </w:style>
  <w:style w:type="paragraph" w:styleId="ListNumber2">
    <w:name w:val="List Number 2"/>
    <w:basedOn w:val="ListNumber"/>
    <w:rsid w:val="00F44727"/>
    <w:pPr>
      <w:ind w:left="1080"/>
    </w:pPr>
  </w:style>
  <w:style w:type="paragraph" w:styleId="ListNumber3">
    <w:name w:val="List Number 3"/>
    <w:basedOn w:val="ListNumber"/>
    <w:rsid w:val="00F44727"/>
    <w:pPr>
      <w:ind w:left="1440"/>
    </w:pPr>
  </w:style>
  <w:style w:type="paragraph" w:styleId="ListNumber4">
    <w:name w:val="List Number 4"/>
    <w:basedOn w:val="ListNumber"/>
    <w:rsid w:val="00F44727"/>
    <w:pPr>
      <w:ind w:left="1800"/>
    </w:pPr>
  </w:style>
  <w:style w:type="paragraph" w:styleId="ListNumber5">
    <w:name w:val="List Number 5"/>
    <w:basedOn w:val="ListNumber"/>
    <w:rsid w:val="00F44727"/>
    <w:pPr>
      <w:ind w:left="2160"/>
    </w:pPr>
  </w:style>
  <w:style w:type="paragraph" w:styleId="ListContinue">
    <w:name w:val="List Continue"/>
    <w:basedOn w:val="List"/>
    <w:rsid w:val="00F44727"/>
    <w:pPr>
      <w:tabs>
        <w:tab w:val="clear" w:pos="720"/>
      </w:tabs>
      <w:spacing w:after="160"/>
    </w:pPr>
  </w:style>
  <w:style w:type="character" w:styleId="FootnoteReference">
    <w:name w:val="footnote reference"/>
    <w:semiHidden/>
    <w:rsid w:val="00F44727"/>
    <w:rPr>
      <w:vertAlign w:val="superscript"/>
    </w:rPr>
  </w:style>
  <w:style w:type="paragraph" w:styleId="FootnoteText">
    <w:name w:val="footnote text"/>
    <w:basedOn w:val="FootnoteBase"/>
    <w:semiHidden/>
    <w:rsid w:val="00F44727"/>
    <w:pPr>
      <w:spacing w:after="120"/>
    </w:pPr>
  </w:style>
  <w:style w:type="character" w:customStyle="1" w:styleId="MessageHeaderLabel">
    <w:name w:val="Message Header Label"/>
    <w:rsid w:val="00F44727"/>
    <w:rPr>
      <w:rFonts w:ascii="Arial" w:hAnsi="Arial"/>
      <w:b/>
      <w:caps/>
      <w:sz w:val="18"/>
    </w:rPr>
  </w:style>
  <w:style w:type="character" w:styleId="Emphasis">
    <w:name w:val="Emphasis"/>
    <w:qFormat/>
    <w:rsid w:val="00F44727"/>
    <w:rPr>
      <w:i/>
    </w:rPr>
  </w:style>
  <w:style w:type="character" w:styleId="PageNumber">
    <w:name w:val="page number"/>
    <w:rsid w:val="00F44727"/>
    <w:rPr>
      <w:b/>
    </w:rPr>
  </w:style>
  <w:style w:type="paragraph" w:styleId="Subtitle">
    <w:name w:val="Subtitle"/>
    <w:basedOn w:val="Title"/>
    <w:next w:val="BodyText"/>
    <w:qFormat/>
    <w:rsid w:val="00F44727"/>
    <w:pPr>
      <w:spacing w:before="0" w:after="240"/>
    </w:pPr>
    <w:rPr>
      <w:b w:val="0"/>
      <w:i/>
      <w:sz w:val="28"/>
    </w:rPr>
  </w:style>
  <w:style w:type="character" w:styleId="CommentReference">
    <w:name w:val="annotation reference"/>
    <w:semiHidden/>
    <w:rsid w:val="00F44727"/>
    <w:rPr>
      <w:sz w:val="16"/>
    </w:rPr>
  </w:style>
  <w:style w:type="paragraph" w:styleId="ListContinue2">
    <w:name w:val="List Continue 2"/>
    <w:basedOn w:val="ListContinue"/>
    <w:rsid w:val="00F44727"/>
    <w:pPr>
      <w:ind w:left="1080"/>
    </w:pPr>
  </w:style>
  <w:style w:type="paragraph" w:styleId="ListContinue3">
    <w:name w:val="List Continue 3"/>
    <w:basedOn w:val="ListContinue"/>
    <w:rsid w:val="00F44727"/>
    <w:pPr>
      <w:ind w:left="1440"/>
    </w:pPr>
  </w:style>
  <w:style w:type="paragraph" w:styleId="ListContinue4">
    <w:name w:val="List Continue 4"/>
    <w:basedOn w:val="ListContinue"/>
    <w:rsid w:val="00F44727"/>
    <w:pPr>
      <w:ind w:left="1800"/>
    </w:pPr>
  </w:style>
  <w:style w:type="paragraph" w:styleId="ListContinue5">
    <w:name w:val="List Continue 5"/>
    <w:basedOn w:val="ListContinue"/>
    <w:rsid w:val="00F44727"/>
    <w:pPr>
      <w:ind w:left="2160"/>
    </w:pPr>
  </w:style>
  <w:style w:type="paragraph" w:customStyle="1" w:styleId="MessageHeaderLast">
    <w:name w:val="Message Header Last"/>
    <w:basedOn w:val="MessageHeader"/>
    <w:next w:val="BodyText"/>
    <w:rsid w:val="00F44727"/>
    <w:pPr>
      <w:spacing w:after="360"/>
    </w:pPr>
  </w:style>
  <w:style w:type="paragraph" w:styleId="Title">
    <w:name w:val="Title"/>
    <w:basedOn w:val="HeadingBase"/>
    <w:next w:val="Subtitle"/>
    <w:qFormat/>
    <w:rsid w:val="00F44727"/>
    <w:pPr>
      <w:spacing w:before="360" w:after="160"/>
      <w:jc w:val="center"/>
    </w:pPr>
    <w:rPr>
      <w:sz w:val="40"/>
    </w:rPr>
  </w:style>
  <w:style w:type="character" w:customStyle="1" w:styleId="Heading3Char">
    <w:name w:val="Heading 3 Char"/>
    <w:basedOn w:val="DefaultParagraphFont"/>
    <w:link w:val="Heading3"/>
    <w:rsid w:val="005B64E2"/>
    <w:rPr>
      <w:b/>
      <w:kern w:val="28"/>
      <w:sz w:val="24"/>
    </w:rPr>
  </w:style>
  <w:style w:type="character" w:customStyle="1" w:styleId="BodyTextChar">
    <w:name w:val="Body Text Char"/>
    <w:basedOn w:val="DefaultParagraphFont"/>
    <w:link w:val="BodyText"/>
    <w:rsid w:val="005B64E2"/>
  </w:style>
  <w:style w:type="paragraph" w:customStyle="1" w:styleId="Style1">
    <w:name w:val="Style1"/>
    <w:basedOn w:val="Heading3"/>
    <w:link w:val="Style1Char"/>
    <w:qFormat/>
    <w:rsid w:val="0054179E"/>
    <w:rPr>
      <w:rFonts w:ascii="Arial" w:hAnsi="Arial"/>
    </w:rPr>
  </w:style>
  <w:style w:type="character" w:customStyle="1" w:styleId="Style1Char">
    <w:name w:val="Style1 Char"/>
    <w:basedOn w:val="Heading3Char"/>
    <w:link w:val="Style1"/>
    <w:rsid w:val="0054179E"/>
    <w:rPr>
      <w:rFonts w:ascii="Arial" w:hAnsi="Arial"/>
      <w:b/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TEMPLATE\FAXCOVR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42360-604A-4691-B9C7-391C41DC4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FAXCOVR1</Template>
  <TotalTime>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[Company Name]</vt:lpstr>
    </vt:vector>
  </TitlesOfParts>
  <Company>Washtenaw County Govenment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 Name]</dc:title>
  <dc:creator>vbhui</dc:creator>
  <cp:lastModifiedBy>Tiffany Gonzalez</cp:lastModifiedBy>
  <cp:revision>2</cp:revision>
  <cp:lastPrinted>2024-04-05T10:18:00Z</cp:lastPrinted>
  <dcterms:created xsi:type="dcterms:W3CDTF">2025-12-12T21:58:00Z</dcterms:created>
  <dcterms:modified xsi:type="dcterms:W3CDTF">2025-12-12T21:58:00Z</dcterms:modified>
</cp:coreProperties>
</file>