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FB54" w14:textId="77777777" w:rsidR="00E9561C" w:rsidRDefault="00E9561C">
      <w:pPr>
        <w:pStyle w:val="CompanyName"/>
        <w:spacing w:after="0"/>
        <w:rPr>
          <w:rFonts w:ascii="Arial" w:hAnsi="Arial"/>
        </w:rPr>
      </w:pPr>
      <w:r>
        <w:rPr>
          <w:rFonts w:ascii="Arial" w:hAnsi="Arial"/>
          <w:sz w:val="24"/>
        </w:rPr>
        <w:t>15th District Court</w:t>
      </w:r>
    </w:p>
    <w:p w14:paraId="503B98D6" w14:textId="77777777" w:rsidR="00F96439" w:rsidRDefault="00BB5FAA">
      <w:pPr>
        <w:pStyle w:val="ReturnAddress"/>
        <w:rPr>
          <w:rFonts w:ascii="Arial" w:hAnsi="Arial"/>
        </w:rPr>
      </w:pPr>
      <w:r>
        <w:rPr>
          <w:rFonts w:ascii="Arial" w:hAnsi="Arial"/>
        </w:rPr>
        <w:t>3</w:t>
      </w:r>
      <w:r w:rsidR="00F96439">
        <w:rPr>
          <w:rFonts w:ascii="Arial" w:hAnsi="Arial"/>
        </w:rPr>
        <w:t>01 E. Huron St.</w:t>
      </w:r>
    </w:p>
    <w:p w14:paraId="196322FC" w14:textId="77777777" w:rsidR="00E9561C" w:rsidRDefault="00E9561C">
      <w:pPr>
        <w:pStyle w:val="ReturnAddress"/>
        <w:rPr>
          <w:rFonts w:ascii="Arial" w:hAnsi="Arial"/>
        </w:rPr>
      </w:pPr>
      <w:r>
        <w:rPr>
          <w:rFonts w:ascii="Arial" w:hAnsi="Arial"/>
        </w:rPr>
        <w:t xml:space="preserve"> P.O. Box 8650</w:t>
      </w:r>
    </w:p>
    <w:p w14:paraId="0B41DDD7" w14:textId="77777777" w:rsidR="00E9561C" w:rsidRDefault="00E9561C">
      <w:pPr>
        <w:pStyle w:val="ReturnAddress"/>
        <w:ind w:right="3600"/>
        <w:rPr>
          <w:rFonts w:ascii="Arial" w:hAnsi="Arial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Arial" w:hAnsi="Arial"/>
            </w:rPr>
            <w:t>Ann Arbor</w:t>
          </w:r>
        </w:smartTag>
        <w:r>
          <w:rPr>
            <w:rFonts w:ascii="Arial" w:hAnsi="Arial"/>
          </w:rPr>
          <w:t xml:space="preserve">, </w:t>
        </w:r>
        <w:smartTag w:uri="urn:schemas-microsoft-com:office:smarttags" w:element="State">
          <w:r>
            <w:rPr>
              <w:rFonts w:ascii="Arial" w:hAnsi="Arial"/>
            </w:rPr>
            <w:t>Michigan</w:t>
          </w:r>
        </w:smartTag>
        <w:r>
          <w:rPr>
            <w:rFonts w:ascii="Arial" w:hAnsi="Arial"/>
          </w:rPr>
          <w:t xml:space="preserve"> </w:t>
        </w:r>
        <w:smartTag w:uri="urn:schemas-microsoft-com:office:smarttags" w:element="PostalCode">
          <w:r>
            <w:rPr>
              <w:rFonts w:ascii="Arial" w:hAnsi="Arial"/>
            </w:rPr>
            <w:t>48107-8650</w:t>
          </w:r>
        </w:smartTag>
      </w:smartTag>
    </w:p>
    <w:p w14:paraId="78E82EBC" w14:textId="77777777" w:rsidR="00E9561C" w:rsidRDefault="00E9561C">
      <w:pPr>
        <w:pStyle w:val="DocumentLabel"/>
        <w:rPr>
          <w:rFonts w:ascii="Arial" w:hAnsi="Arial"/>
        </w:rPr>
      </w:pPr>
    </w:p>
    <w:p w14:paraId="7E55D3E2" w14:textId="7E11403F" w:rsidR="00E9561C" w:rsidRDefault="005A2954" w:rsidP="005A2954">
      <w:pPr>
        <w:pStyle w:val="DocumentLabel"/>
        <w:contextualSpacing/>
        <w:rPr>
          <w:rFonts w:ascii="Arial" w:hAnsi="Arial"/>
        </w:rPr>
      </w:pPr>
      <w:r>
        <w:rPr>
          <w:rFonts w:ascii="Arial" w:hAnsi="Arial"/>
        </w:rPr>
        <w:t>INTERPRETER REQUEST</w:t>
      </w:r>
    </w:p>
    <w:p w14:paraId="3DAE9364" w14:textId="6412F8E6" w:rsidR="00E9561C" w:rsidRPr="007C7AE4" w:rsidRDefault="00E9561C" w:rsidP="00BB5FAA">
      <w:pPr>
        <w:pStyle w:val="MessageHeaderFirst"/>
        <w:contextualSpacing/>
      </w:pPr>
      <w:r w:rsidRPr="007C7AE4">
        <w:rPr>
          <w:rStyle w:val="MessageHeaderLabel"/>
          <w:sz w:val="20"/>
        </w:rPr>
        <w:t>Date:</w:t>
      </w:r>
      <w:r w:rsidRPr="007C7AE4">
        <w:tab/>
      </w:r>
      <w:r w:rsidR="007D5AD1">
        <w:fldChar w:fldCharType="begin"/>
      </w:r>
      <w:r w:rsidR="007D5AD1">
        <w:instrText xml:space="preserve"> TIME \@ "MMMM d, yyyy" </w:instrText>
      </w:r>
      <w:r w:rsidR="007D5AD1">
        <w:fldChar w:fldCharType="separate"/>
      </w:r>
      <w:r w:rsidR="00B3190D">
        <w:rPr>
          <w:noProof/>
        </w:rPr>
        <w:t>July 2, 2026</w:t>
      </w:r>
      <w:r w:rsidR="007D5AD1">
        <w:rPr>
          <w:noProof/>
        </w:rPr>
        <w:fldChar w:fldCharType="end"/>
      </w:r>
      <w:r w:rsidRPr="007C7AE4">
        <w:tab/>
      </w:r>
      <w:r w:rsidRPr="007C7AE4">
        <w:tab/>
      </w:r>
    </w:p>
    <w:p w14:paraId="6AFCAA15" w14:textId="77777777" w:rsidR="004F7AAF" w:rsidRDefault="00E9561C" w:rsidP="00BB5FAA">
      <w:pPr>
        <w:pStyle w:val="MessageHeader"/>
        <w:contextualSpacing/>
      </w:pPr>
      <w:r w:rsidRPr="007C7AE4">
        <w:rPr>
          <w:rStyle w:val="MessageHeaderLabel"/>
          <w:sz w:val="20"/>
        </w:rPr>
        <w:t>To:</w:t>
      </w:r>
      <w:r w:rsidRPr="007C7AE4">
        <w:tab/>
      </w:r>
      <w:r w:rsidR="001C39E6" w:rsidRPr="007C7AE4">
        <w:t>University Translators Services</w:t>
      </w:r>
      <w:r w:rsidRPr="007C7AE4">
        <w:tab/>
      </w:r>
      <w:r w:rsidRPr="007C7AE4">
        <w:rPr>
          <w:rStyle w:val="MessageHeaderLabel"/>
          <w:sz w:val="20"/>
        </w:rPr>
        <w:t>Phone:</w:t>
      </w:r>
      <w:r w:rsidRPr="007C7AE4">
        <w:tab/>
        <w:t>(734) 665-7295</w:t>
      </w:r>
      <w:r w:rsidR="005B77EC">
        <w:t xml:space="preserve">           </w:t>
      </w:r>
    </w:p>
    <w:p w14:paraId="6D593AC4" w14:textId="7169D430" w:rsidR="00E9561C" w:rsidRPr="007C7AE4" w:rsidRDefault="004F7AAF" w:rsidP="00BB5FAA">
      <w:pPr>
        <w:pStyle w:val="MessageHeader"/>
        <w:contextualSpacing/>
      </w:pP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 w:rsidR="005B77EC">
        <w:rPr>
          <w:rStyle w:val="MessageHeaderLabel"/>
          <w:sz w:val="20"/>
        </w:rPr>
        <w:t>Email</w:t>
      </w:r>
      <w:r w:rsidR="00E9561C" w:rsidRPr="007C7AE4">
        <w:rPr>
          <w:rStyle w:val="MessageHeaderLabel"/>
          <w:sz w:val="20"/>
        </w:rPr>
        <w:t>:</w:t>
      </w:r>
      <w:r w:rsidR="005B77EC">
        <w:rPr>
          <w:rStyle w:val="MessageHeaderLabel"/>
          <w:sz w:val="20"/>
        </w:rPr>
        <w:t xml:space="preserve"> </w:t>
      </w:r>
      <w:r>
        <w:rPr>
          <w:rStyle w:val="MessageHeaderLabel"/>
          <w:b w:val="0"/>
          <w:caps w:val="0"/>
          <w:sz w:val="20"/>
        </w:rPr>
        <w:t>request@</w:t>
      </w:r>
      <w:r w:rsidR="005B77EC">
        <w:rPr>
          <w:rStyle w:val="MessageHeaderLabel"/>
          <w:b w:val="0"/>
          <w:caps w:val="0"/>
          <w:sz w:val="20"/>
        </w:rPr>
        <w:t>univtrans.com</w:t>
      </w:r>
      <w:r w:rsidR="00E9561C" w:rsidRPr="007C7AE4">
        <w:t xml:space="preserve"> </w:t>
      </w:r>
      <w:r w:rsidR="00E9561C" w:rsidRPr="007C7AE4">
        <w:tab/>
      </w:r>
    </w:p>
    <w:p w14:paraId="1330706F" w14:textId="77777777" w:rsidR="00BB5FAA" w:rsidRDefault="00BB5FAA" w:rsidP="00BB5FAA">
      <w:pPr>
        <w:pStyle w:val="MessageHeader"/>
        <w:contextualSpacing/>
        <w:rPr>
          <w:rStyle w:val="MessageHeaderLabel"/>
          <w:sz w:val="20"/>
        </w:rPr>
      </w:pPr>
    </w:p>
    <w:p w14:paraId="44561649" w14:textId="3CCADECC" w:rsidR="003F4503" w:rsidRDefault="00E9561C" w:rsidP="00BB5FAA">
      <w:pPr>
        <w:pStyle w:val="MessageHeader"/>
        <w:contextualSpacing/>
      </w:pPr>
      <w:r w:rsidRPr="007C7AE4">
        <w:rPr>
          <w:rStyle w:val="MessageHeaderLabel"/>
          <w:sz w:val="20"/>
        </w:rPr>
        <w:t>From:</w:t>
      </w:r>
      <w:r w:rsidRPr="007C7AE4">
        <w:tab/>
      </w:r>
      <w:r w:rsidR="003F4503">
        <w:t>Shannon Henson</w:t>
      </w:r>
      <w:r w:rsidR="00335B28" w:rsidRPr="007C7AE4">
        <w:t xml:space="preserve"> </w:t>
      </w:r>
      <w:r w:rsidR="008D5867" w:rsidRPr="007C7AE4">
        <w:tab/>
      </w:r>
      <w:r w:rsidRPr="007C7AE4">
        <w:tab/>
      </w:r>
      <w:r w:rsidRPr="007C7AE4">
        <w:rPr>
          <w:rStyle w:val="MessageHeaderLabel"/>
          <w:sz w:val="20"/>
        </w:rPr>
        <w:t>Phone</w:t>
      </w:r>
      <w:proofErr w:type="gramStart"/>
      <w:r w:rsidRPr="007C7AE4">
        <w:rPr>
          <w:rStyle w:val="MessageHeaderLabel"/>
          <w:sz w:val="20"/>
        </w:rPr>
        <w:t>:</w:t>
      </w:r>
      <w:r w:rsidRPr="007C7AE4">
        <w:t xml:space="preserve"> </w:t>
      </w:r>
      <w:r w:rsidRPr="007C7AE4">
        <w:tab/>
        <w:t>(</w:t>
      </w:r>
      <w:proofErr w:type="gramEnd"/>
      <w:r w:rsidRPr="007C7AE4">
        <w:t xml:space="preserve">734) </w:t>
      </w:r>
      <w:r w:rsidR="001C20AA">
        <w:t>794-67</w:t>
      </w:r>
      <w:r w:rsidR="00253662">
        <w:t>59</w:t>
      </w:r>
    </w:p>
    <w:p w14:paraId="35A1BEB2" w14:textId="0F93841D" w:rsidR="00E9561C" w:rsidRPr="00BB5FAA" w:rsidRDefault="003F4503" w:rsidP="00BB5FAA">
      <w:pPr>
        <w:pStyle w:val="MessageHeader"/>
        <w:contextualSpacing/>
      </w:pP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>
        <w:rPr>
          <w:rStyle w:val="MessageHeaderLabel"/>
          <w:sz w:val="20"/>
        </w:rPr>
        <w:tab/>
      </w:r>
      <w:r w:rsidR="0028219E">
        <w:t xml:space="preserve">Ext. </w:t>
      </w:r>
      <w:r w:rsidR="00253662">
        <w:t>47663</w:t>
      </w:r>
      <w:r w:rsidR="007B7426">
        <w:t xml:space="preserve"> </w:t>
      </w:r>
      <w:r w:rsidR="00E9561C" w:rsidRPr="007C7AE4">
        <w:br/>
        <w:t>15th District Court</w:t>
      </w:r>
      <w:r w:rsidR="00BB5FAA">
        <w:tab/>
        <w:t xml:space="preserve">               </w:t>
      </w:r>
      <w:r w:rsidR="00BB5FAA">
        <w:rPr>
          <w:rStyle w:val="MessageHeaderLabel"/>
          <w:sz w:val="20"/>
        </w:rPr>
        <w:t xml:space="preserve">EMAIL: </w:t>
      </w:r>
      <w:r>
        <w:rPr>
          <w:rStyle w:val="MessageHeaderLabel"/>
          <w:b w:val="0"/>
          <w:caps w:val="0"/>
          <w:sz w:val="20"/>
        </w:rPr>
        <w:t>shenson</w:t>
      </w:r>
      <w:r w:rsidR="00BB5FAA">
        <w:rPr>
          <w:rStyle w:val="MessageHeaderLabel"/>
          <w:b w:val="0"/>
          <w:caps w:val="0"/>
          <w:sz w:val="20"/>
        </w:rPr>
        <w:t>@a2gov.org</w:t>
      </w:r>
    </w:p>
    <w:p w14:paraId="191D73C8" w14:textId="77777777" w:rsidR="00BB5FAA" w:rsidRDefault="00BB5FAA" w:rsidP="00BB5FAA">
      <w:pPr>
        <w:pStyle w:val="BodyText"/>
        <w:contextualSpacing/>
        <w:rPr>
          <w:rStyle w:val="MessageHeaderLabel"/>
          <w:sz w:val="20"/>
        </w:rPr>
      </w:pPr>
    </w:p>
    <w:p w14:paraId="238A3CCC" w14:textId="2CC98315" w:rsidR="005B31EF" w:rsidRDefault="00CA614A" w:rsidP="001F50EB">
      <w:pPr>
        <w:pStyle w:val="BodyText"/>
        <w:rPr>
          <w:rFonts w:ascii="Arial" w:hAnsi="Arial"/>
        </w:rPr>
      </w:pPr>
      <w:r>
        <w:rPr>
          <w:rStyle w:val="MessageHeaderLabel"/>
        </w:rPr>
        <w:t>RE:</w:t>
      </w:r>
      <w:r>
        <w:rPr>
          <w:rStyle w:val="MessageHeaderLabel"/>
        </w:rPr>
        <w:tab/>
      </w:r>
      <w:r w:rsidR="00474C98">
        <w:rPr>
          <w:rStyle w:val="MessageHeaderLabel"/>
        </w:rPr>
        <w:t>city of ann arbor v wilian alexande cabrera-rivas</w:t>
      </w:r>
      <w:r w:rsidR="00A848B9">
        <w:rPr>
          <w:rFonts w:ascii="Arial" w:hAnsi="Arial"/>
        </w:rPr>
        <w:tab/>
      </w:r>
      <w:proofErr w:type="gramStart"/>
      <w:r w:rsidR="00201C98">
        <w:rPr>
          <w:rFonts w:ascii="Arial" w:hAnsi="Arial"/>
        </w:rPr>
        <w:t>Case #:</w:t>
      </w:r>
      <w:proofErr w:type="gramEnd"/>
      <w:r w:rsidR="00201C98">
        <w:rPr>
          <w:rFonts w:ascii="Arial" w:hAnsi="Arial"/>
        </w:rPr>
        <w:t xml:space="preserve"> </w:t>
      </w:r>
      <w:r w:rsidR="00276193">
        <w:rPr>
          <w:rFonts w:ascii="Arial" w:hAnsi="Arial"/>
        </w:rPr>
        <w:t>2</w:t>
      </w:r>
      <w:r w:rsidR="00474C98">
        <w:rPr>
          <w:rFonts w:ascii="Arial" w:hAnsi="Arial"/>
        </w:rPr>
        <w:t>2-0458 OD</w:t>
      </w:r>
    </w:p>
    <w:p w14:paraId="2CA576A8" w14:textId="094B12F0" w:rsidR="001F50EB" w:rsidRDefault="005B31EF" w:rsidP="001F50EB">
      <w:pPr>
        <w:pStyle w:val="BodyText"/>
      </w:pPr>
      <w:r>
        <w:rPr>
          <w:rFonts w:ascii="Arial" w:hAnsi="Arial"/>
        </w:rPr>
        <w:t>N</w:t>
      </w:r>
      <w:r w:rsidR="001F50EB">
        <w:t>umber of pages including cover sheet</w:t>
      </w:r>
      <w:proofErr w:type="gramStart"/>
      <w:r w:rsidR="001F50EB">
        <w:t>:  1</w:t>
      </w:r>
      <w:proofErr w:type="gramEnd"/>
    </w:p>
    <w:p w14:paraId="5BAE61B9" w14:textId="4D75F2BE" w:rsidR="0054179E" w:rsidRPr="0071543D" w:rsidRDefault="0054179E" w:rsidP="0054179E">
      <w:pPr>
        <w:pStyle w:val="Style1"/>
        <w:rPr>
          <w:sz w:val="20"/>
        </w:rPr>
      </w:pPr>
      <w:r>
        <w:t xml:space="preserve">Please </w:t>
      </w:r>
      <w:r w:rsidRPr="00C467EC">
        <w:rPr>
          <w:bCs/>
        </w:rPr>
        <w:t xml:space="preserve">schedule </w:t>
      </w:r>
      <w:r w:rsidR="00E22E76">
        <w:rPr>
          <w:bCs/>
        </w:rPr>
        <w:t>a</w:t>
      </w:r>
      <w:r w:rsidR="00590153">
        <w:rPr>
          <w:bCs/>
        </w:rPr>
        <w:t xml:space="preserve"> </w:t>
      </w:r>
      <w:r w:rsidR="00474C98">
        <w:rPr>
          <w:bCs/>
        </w:rPr>
        <w:t xml:space="preserve">Spanish </w:t>
      </w:r>
      <w:r w:rsidR="00BA4C71">
        <w:rPr>
          <w:bCs/>
        </w:rPr>
        <w:t>In</w:t>
      </w:r>
      <w:r w:rsidR="00CF74B3">
        <w:rPr>
          <w:bCs/>
        </w:rPr>
        <w:t>terpreter</w:t>
      </w:r>
      <w:r>
        <w:t xml:space="preserve"> for </w:t>
      </w:r>
      <w:r w:rsidR="003F4C6C">
        <w:t>defendant</w:t>
      </w:r>
      <w:r w:rsidR="00303A72">
        <w:t xml:space="preserve">, </w:t>
      </w:r>
      <w:r w:rsidR="00474C98">
        <w:t>Wilian A. Cabrera-Rivas</w:t>
      </w:r>
      <w:r w:rsidR="006F204B">
        <w:t>,</w:t>
      </w:r>
      <w:r w:rsidR="00303A72">
        <w:t xml:space="preserve"> </w:t>
      </w:r>
      <w:r w:rsidR="00972927">
        <w:t>for</w:t>
      </w:r>
      <w:r w:rsidR="00742B8C">
        <w:t xml:space="preserve"> </w:t>
      </w:r>
      <w:r w:rsidR="00474C98">
        <w:t>Thursday, Ju</w:t>
      </w:r>
      <w:r w:rsidR="009A0D81">
        <w:t>ly</w:t>
      </w:r>
      <w:r w:rsidR="00474C98">
        <w:t xml:space="preserve"> </w:t>
      </w:r>
      <w:r w:rsidR="00281CD9">
        <w:t>30,</w:t>
      </w:r>
      <w:r w:rsidR="00474C98">
        <w:t xml:space="preserve"> </w:t>
      </w:r>
      <w:proofErr w:type="gramStart"/>
      <w:r w:rsidR="00474C98">
        <w:t>2026</w:t>
      </w:r>
      <w:proofErr w:type="gramEnd"/>
      <w:r w:rsidR="00474C98">
        <w:t xml:space="preserve"> </w:t>
      </w:r>
      <w:r w:rsidR="00742B8C">
        <w:t xml:space="preserve">at </w:t>
      </w:r>
      <w:r w:rsidR="00474C98">
        <w:t>9</w:t>
      </w:r>
      <w:r w:rsidR="00167786">
        <w:t>:</w:t>
      </w:r>
      <w:r w:rsidR="00474C98">
        <w:t>0</w:t>
      </w:r>
      <w:r w:rsidR="00276193">
        <w:t>0</w:t>
      </w:r>
      <w:r w:rsidR="00167786">
        <w:t xml:space="preserve"> </w:t>
      </w:r>
      <w:r w:rsidR="00972927">
        <w:t>A</w:t>
      </w:r>
      <w:r w:rsidR="00742B8C">
        <w:t>M</w:t>
      </w:r>
      <w:r>
        <w:t xml:space="preserve"> for </w:t>
      </w:r>
      <w:r w:rsidR="00276193">
        <w:t xml:space="preserve">a </w:t>
      </w:r>
      <w:proofErr w:type="gramStart"/>
      <w:r w:rsidR="008006C4">
        <w:t>Pre-Trial</w:t>
      </w:r>
      <w:proofErr w:type="gramEnd"/>
      <w:r w:rsidR="00430AD4">
        <w:t xml:space="preserve">, </w:t>
      </w:r>
      <w:r w:rsidR="00474C98">
        <w:t>in person</w:t>
      </w:r>
      <w:r w:rsidR="00167786">
        <w:t>,</w:t>
      </w:r>
      <w:r w:rsidR="00750D53">
        <w:t xml:space="preserve"> wi</w:t>
      </w:r>
      <w:r>
        <w:t xml:space="preserve">th </w:t>
      </w:r>
      <w:r w:rsidR="00871300">
        <w:t xml:space="preserve">Judge </w:t>
      </w:r>
      <w:r w:rsidR="00474C98">
        <w:t>Garwood o</w:t>
      </w:r>
      <w:r>
        <w:t xml:space="preserve">n the above case.   </w:t>
      </w:r>
      <w:r w:rsidR="00430AD4">
        <w:t xml:space="preserve"> </w:t>
      </w:r>
    </w:p>
    <w:p w14:paraId="018CEE15" w14:textId="77777777" w:rsidR="0054179E" w:rsidRDefault="0054179E" w:rsidP="0054179E">
      <w:pPr>
        <w:pStyle w:val="BodyText"/>
        <w:contextualSpacing/>
        <w:rPr>
          <w:rFonts w:ascii="Arial" w:hAnsi="Arial"/>
        </w:rPr>
      </w:pPr>
    </w:p>
    <w:p w14:paraId="3F09A9D6" w14:textId="0FE3DF28" w:rsidR="00590153" w:rsidRDefault="002B1D3C" w:rsidP="00474C98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 xml:space="preserve">Charge: </w:t>
      </w:r>
      <w:r w:rsidR="00474C98">
        <w:rPr>
          <w:rFonts w:ascii="Arial" w:hAnsi="Arial"/>
        </w:rPr>
        <w:t>Operating While Intoxicated</w:t>
      </w:r>
    </w:p>
    <w:p w14:paraId="642ECF0C" w14:textId="77777777" w:rsidR="00673EB8" w:rsidRDefault="00673EB8" w:rsidP="0054179E">
      <w:pPr>
        <w:pStyle w:val="BodyText"/>
        <w:contextualSpacing/>
        <w:rPr>
          <w:rFonts w:ascii="Arial" w:hAnsi="Arial"/>
        </w:rPr>
      </w:pPr>
    </w:p>
    <w:p w14:paraId="4548565E" w14:textId="37577577" w:rsidR="001D3860" w:rsidRDefault="0054179E" w:rsidP="00474C98">
      <w:pPr>
        <w:pStyle w:val="BodyText"/>
        <w:contextualSpacing/>
        <w:rPr>
          <w:rFonts w:ascii="Arial" w:hAnsi="Arial"/>
        </w:rPr>
      </w:pPr>
      <w:r w:rsidRPr="00D75967">
        <w:rPr>
          <w:rFonts w:ascii="Arial" w:hAnsi="Arial"/>
          <w:b/>
          <w:bCs/>
        </w:rPr>
        <w:t>The assigned interpreter</w:t>
      </w:r>
      <w:r>
        <w:rPr>
          <w:rFonts w:ascii="Arial" w:hAnsi="Arial"/>
          <w:b/>
          <w:bCs/>
        </w:rPr>
        <w:t xml:space="preserve">(s) should appear </w:t>
      </w:r>
      <w:r w:rsidR="00474C98">
        <w:rPr>
          <w:rFonts w:ascii="Arial" w:hAnsi="Arial"/>
          <w:b/>
          <w:bCs/>
        </w:rPr>
        <w:t>in person, 5</w:t>
      </w:r>
      <w:r w:rsidR="00474C98" w:rsidRPr="00474C98">
        <w:rPr>
          <w:rFonts w:ascii="Arial" w:hAnsi="Arial"/>
          <w:b/>
          <w:bCs/>
          <w:vertAlign w:val="superscript"/>
        </w:rPr>
        <w:t>th</w:t>
      </w:r>
      <w:r w:rsidR="00474C98">
        <w:rPr>
          <w:rFonts w:ascii="Arial" w:hAnsi="Arial"/>
          <w:b/>
          <w:bCs/>
        </w:rPr>
        <w:t xml:space="preserve"> floor, Courtroom 3. </w:t>
      </w:r>
    </w:p>
    <w:p w14:paraId="66EDF2C7" w14:textId="77777777" w:rsidR="003C59AF" w:rsidRDefault="003C59AF" w:rsidP="00BB5FAA">
      <w:pPr>
        <w:pStyle w:val="BodyText"/>
        <w:contextualSpacing/>
        <w:rPr>
          <w:rFonts w:ascii="Arial" w:hAnsi="Arial"/>
          <w:b/>
        </w:rPr>
      </w:pPr>
    </w:p>
    <w:p w14:paraId="5187A2B8" w14:textId="77777777" w:rsidR="00500ED7" w:rsidRDefault="00500ED7" w:rsidP="00BB5FAA">
      <w:pPr>
        <w:pStyle w:val="BodyText"/>
        <w:contextualSpacing/>
        <w:rPr>
          <w:rFonts w:ascii="Arial" w:hAnsi="Arial"/>
        </w:rPr>
      </w:pPr>
    </w:p>
    <w:p w14:paraId="5B7A524C" w14:textId="77777777" w:rsidR="007C7AE4" w:rsidRDefault="00250EA5" w:rsidP="00BB5FAA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>If you have</w:t>
      </w:r>
      <w:r w:rsidR="007C7AE4">
        <w:rPr>
          <w:rFonts w:ascii="Arial" w:hAnsi="Arial"/>
        </w:rPr>
        <w:t xml:space="preserve"> any questions, please contact me.</w:t>
      </w:r>
    </w:p>
    <w:p w14:paraId="7EB40532" w14:textId="77777777" w:rsidR="007C7AE4" w:rsidRDefault="007C7AE4" w:rsidP="00BB5FAA">
      <w:pPr>
        <w:pStyle w:val="BodyText"/>
        <w:contextualSpacing/>
        <w:rPr>
          <w:rFonts w:ascii="Arial" w:hAnsi="Arial"/>
        </w:rPr>
      </w:pPr>
    </w:p>
    <w:p w14:paraId="5B385C54" w14:textId="77777777" w:rsidR="0047100F" w:rsidRDefault="0047100F" w:rsidP="00BB5FAA">
      <w:pPr>
        <w:pStyle w:val="BodyText"/>
        <w:contextualSpacing/>
        <w:rPr>
          <w:rFonts w:ascii="Arial" w:hAnsi="Arial"/>
        </w:rPr>
      </w:pPr>
    </w:p>
    <w:p w14:paraId="1C3AE473" w14:textId="77777777" w:rsidR="007C7AE4" w:rsidRDefault="007C7AE4" w:rsidP="00BB5FAA">
      <w:pPr>
        <w:pStyle w:val="BodyText"/>
        <w:contextualSpacing/>
        <w:rPr>
          <w:rFonts w:ascii="Arial" w:hAnsi="Arial"/>
        </w:rPr>
      </w:pPr>
      <w:r>
        <w:rPr>
          <w:rFonts w:ascii="Arial" w:hAnsi="Arial"/>
        </w:rPr>
        <w:t>Thank you.</w:t>
      </w:r>
    </w:p>
    <w:sectPr w:rsidR="007C7AE4" w:rsidSect="00BD4132">
      <w:footnotePr>
        <w:numRestart w:val="eachPage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B6ED2"/>
    <w:multiLevelType w:val="hybridMultilevel"/>
    <w:tmpl w:val="69E02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226DD"/>
    <w:multiLevelType w:val="hybridMultilevel"/>
    <w:tmpl w:val="2C0C48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F3A1A"/>
    <w:multiLevelType w:val="hybridMultilevel"/>
    <w:tmpl w:val="12E2B82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831611">
    <w:abstractNumId w:val="1"/>
  </w:num>
  <w:num w:numId="2" w16cid:durableId="193546128">
    <w:abstractNumId w:val="0"/>
  </w:num>
  <w:num w:numId="3" w16cid:durableId="655492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Page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11B5"/>
    <w:rsid w:val="0000251E"/>
    <w:rsid w:val="00002937"/>
    <w:rsid w:val="00002A64"/>
    <w:rsid w:val="00004B44"/>
    <w:rsid w:val="00005ED2"/>
    <w:rsid w:val="00010998"/>
    <w:rsid w:val="00010DA6"/>
    <w:rsid w:val="00012DF9"/>
    <w:rsid w:val="0001369A"/>
    <w:rsid w:val="00016524"/>
    <w:rsid w:val="00017225"/>
    <w:rsid w:val="000226D9"/>
    <w:rsid w:val="000235AA"/>
    <w:rsid w:val="00025E27"/>
    <w:rsid w:val="000275C8"/>
    <w:rsid w:val="000306E6"/>
    <w:rsid w:val="00030C58"/>
    <w:rsid w:val="00031309"/>
    <w:rsid w:val="00032431"/>
    <w:rsid w:val="00033FD5"/>
    <w:rsid w:val="0003509E"/>
    <w:rsid w:val="000413FD"/>
    <w:rsid w:val="000421DA"/>
    <w:rsid w:val="0004398D"/>
    <w:rsid w:val="00044DE3"/>
    <w:rsid w:val="00045DB9"/>
    <w:rsid w:val="00054021"/>
    <w:rsid w:val="00054C4F"/>
    <w:rsid w:val="00055CEB"/>
    <w:rsid w:val="00055E26"/>
    <w:rsid w:val="00056A46"/>
    <w:rsid w:val="00060B1D"/>
    <w:rsid w:val="00060D3E"/>
    <w:rsid w:val="00062057"/>
    <w:rsid w:val="00063BFC"/>
    <w:rsid w:val="000654F5"/>
    <w:rsid w:val="00065ECD"/>
    <w:rsid w:val="000660AB"/>
    <w:rsid w:val="00067A40"/>
    <w:rsid w:val="00067BE0"/>
    <w:rsid w:val="00067C1A"/>
    <w:rsid w:val="00070667"/>
    <w:rsid w:val="000708BC"/>
    <w:rsid w:val="00073D27"/>
    <w:rsid w:val="00074387"/>
    <w:rsid w:val="000765AC"/>
    <w:rsid w:val="00076ACC"/>
    <w:rsid w:val="00080869"/>
    <w:rsid w:val="00081C76"/>
    <w:rsid w:val="00083C01"/>
    <w:rsid w:val="000846FF"/>
    <w:rsid w:val="00085A4B"/>
    <w:rsid w:val="0008660E"/>
    <w:rsid w:val="00087BBA"/>
    <w:rsid w:val="00092FB6"/>
    <w:rsid w:val="00093E04"/>
    <w:rsid w:val="000952F4"/>
    <w:rsid w:val="00095C67"/>
    <w:rsid w:val="000A0052"/>
    <w:rsid w:val="000A1EC6"/>
    <w:rsid w:val="000A288C"/>
    <w:rsid w:val="000A2C6A"/>
    <w:rsid w:val="000A4255"/>
    <w:rsid w:val="000B1C8D"/>
    <w:rsid w:val="000B2283"/>
    <w:rsid w:val="000B266D"/>
    <w:rsid w:val="000B6497"/>
    <w:rsid w:val="000B75B3"/>
    <w:rsid w:val="000B7E4B"/>
    <w:rsid w:val="000C0604"/>
    <w:rsid w:val="000C0A4E"/>
    <w:rsid w:val="000C0B52"/>
    <w:rsid w:val="000C0F17"/>
    <w:rsid w:val="000C24DF"/>
    <w:rsid w:val="000C345C"/>
    <w:rsid w:val="000C52EA"/>
    <w:rsid w:val="000C5B5F"/>
    <w:rsid w:val="000C67A2"/>
    <w:rsid w:val="000C7144"/>
    <w:rsid w:val="000D0CA7"/>
    <w:rsid w:val="000D2095"/>
    <w:rsid w:val="000D285A"/>
    <w:rsid w:val="000D35EB"/>
    <w:rsid w:val="000D52CE"/>
    <w:rsid w:val="000D5824"/>
    <w:rsid w:val="000D718D"/>
    <w:rsid w:val="000E10EC"/>
    <w:rsid w:val="000E180C"/>
    <w:rsid w:val="000E19E3"/>
    <w:rsid w:val="000E19EE"/>
    <w:rsid w:val="000E20AD"/>
    <w:rsid w:val="000E26D0"/>
    <w:rsid w:val="000E36FE"/>
    <w:rsid w:val="000E387C"/>
    <w:rsid w:val="000E5C83"/>
    <w:rsid w:val="000F5DBC"/>
    <w:rsid w:val="000F7E6C"/>
    <w:rsid w:val="00103F33"/>
    <w:rsid w:val="00104F3C"/>
    <w:rsid w:val="00105128"/>
    <w:rsid w:val="0010526E"/>
    <w:rsid w:val="001054CF"/>
    <w:rsid w:val="00106C97"/>
    <w:rsid w:val="00107146"/>
    <w:rsid w:val="00107318"/>
    <w:rsid w:val="00113D9D"/>
    <w:rsid w:val="00114285"/>
    <w:rsid w:val="00116D57"/>
    <w:rsid w:val="001178EF"/>
    <w:rsid w:val="0012081A"/>
    <w:rsid w:val="0012102B"/>
    <w:rsid w:val="00121CE3"/>
    <w:rsid w:val="00124F4C"/>
    <w:rsid w:val="00126EC5"/>
    <w:rsid w:val="00127BC8"/>
    <w:rsid w:val="001321E7"/>
    <w:rsid w:val="00132B39"/>
    <w:rsid w:val="00134987"/>
    <w:rsid w:val="00134B37"/>
    <w:rsid w:val="001352FA"/>
    <w:rsid w:val="001358B5"/>
    <w:rsid w:val="001360C4"/>
    <w:rsid w:val="00136758"/>
    <w:rsid w:val="001431B3"/>
    <w:rsid w:val="00143262"/>
    <w:rsid w:val="0014412C"/>
    <w:rsid w:val="00144681"/>
    <w:rsid w:val="001447C5"/>
    <w:rsid w:val="001473E1"/>
    <w:rsid w:val="0015034E"/>
    <w:rsid w:val="00151002"/>
    <w:rsid w:val="00151D1F"/>
    <w:rsid w:val="001520FC"/>
    <w:rsid w:val="001532D6"/>
    <w:rsid w:val="00153481"/>
    <w:rsid w:val="00156700"/>
    <w:rsid w:val="00156B00"/>
    <w:rsid w:val="001649D6"/>
    <w:rsid w:val="00165B26"/>
    <w:rsid w:val="0016662F"/>
    <w:rsid w:val="00166772"/>
    <w:rsid w:val="00167786"/>
    <w:rsid w:val="00167AE2"/>
    <w:rsid w:val="00167F48"/>
    <w:rsid w:val="00170D2A"/>
    <w:rsid w:val="00171962"/>
    <w:rsid w:val="001733D2"/>
    <w:rsid w:val="0017428A"/>
    <w:rsid w:val="00175130"/>
    <w:rsid w:val="001776A3"/>
    <w:rsid w:val="0018605D"/>
    <w:rsid w:val="00187D90"/>
    <w:rsid w:val="00190A55"/>
    <w:rsid w:val="00191A76"/>
    <w:rsid w:val="00196944"/>
    <w:rsid w:val="00196BC9"/>
    <w:rsid w:val="00196F37"/>
    <w:rsid w:val="001A0478"/>
    <w:rsid w:val="001A0A66"/>
    <w:rsid w:val="001A0F44"/>
    <w:rsid w:val="001A14B3"/>
    <w:rsid w:val="001A23AE"/>
    <w:rsid w:val="001A34F1"/>
    <w:rsid w:val="001A3D7A"/>
    <w:rsid w:val="001A471D"/>
    <w:rsid w:val="001A5232"/>
    <w:rsid w:val="001A6B34"/>
    <w:rsid w:val="001A7B8B"/>
    <w:rsid w:val="001B04EB"/>
    <w:rsid w:val="001B21F6"/>
    <w:rsid w:val="001B2B82"/>
    <w:rsid w:val="001B2B89"/>
    <w:rsid w:val="001B3344"/>
    <w:rsid w:val="001B3561"/>
    <w:rsid w:val="001B38F8"/>
    <w:rsid w:val="001B443B"/>
    <w:rsid w:val="001B69BD"/>
    <w:rsid w:val="001B7EFA"/>
    <w:rsid w:val="001C0A36"/>
    <w:rsid w:val="001C20AA"/>
    <w:rsid w:val="001C39E6"/>
    <w:rsid w:val="001C3DBB"/>
    <w:rsid w:val="001C5D1D"/>
    <w:rsid w:val="001D0034"/>
    <w:rsid w:val="001D137E"/>
    <w:rsid w:val="001D15F0"/>
    <w:rsid w:val="001D2D4D"/>
    <w:rsid w:val="001D3860"/>
    <w:rsid w:val="001D4555"/>
    <w:rsid w:val="001D68F2"/>
    <w:rsid w:val="001D6ED1"/>
    <w:rsid w:val="001D7AD3"/>
    <w:rsid w:val="001E0656"/>
    <w:rsid w:val="001E0F1D"/>
    <w:rsid w:val="001E1DAE"/>
    <w:rsid w:val="001E1FBA"/>
    <w:rsid w:val="001E2507"/>
    <w:rsid w:val="001E3585"/>
    <w:rsid w:val="001E4AB6"/>
    <w:rsid w:val="001E5717"/>
    <w:rsid w:val="001E5CA5"/>
    <w:rsid w:val="001E793F"/>
    <w:rsid w:val="001F0497"/>
    <w:rsid w:val="001F1917"/>
    <w:rsid w:val="001F2AAE"/>
    <w:rsid w:val="001F493A"/>
    <w:rsid w:val="001F50EB"/>
    <w:rsid w:val="001F7D08"/>
    <w:rsid w:val="00200462"/>
    <w:rsid w:val="00201C1E"/>
    <w:rsid w:val="00201C98"/>
    <w:rsid w:val="00202341"/>
    <w:rsid w:val="00203848"/>
    <w:rsid w:val="002039CE"/>
    <w:rsid w:val="0020639A"/>
    <w:rsid w:val="00207607"/>
    <w:rsid w:val="002100EE"/>
    <w:rsid w:val="0021283C"/>
    <w:rsid w:val="00213819"/>
    <w:rsid w:val="002151FE"/>
    <w:rsid w:val="00216BA1"/>
    <w:rsid w:val="00216BA8"/>
    <w:rsid w:val="00217600"/>
    <w:rsid w:val="00217A5E"/>
    <w:rsid w:val="00221509"/>
    <w:rsid w:val="0022255B"/>
    <w:rsid w:val="00223879"/>
    <w:rsid w:val="00226F73"/>
    <w:rsid w:val="00235306"/>
    <w:rsid w:val="002368A2"/>
    <w:rsid w:val="00236CFD"/>
    <w:rsid w:val="00240994"/>
    <w:rsid w:val="0024290E"/>
    <w:rsid w:val="0024516B"/>
    <w:rsid w:val="00245704"/>
    <w:rsid w:val="00246CB3"/>
    <w:rsid w:val="00246E1F"/>
    <w:rsid w:val="00247557"/>
    <w:rsid w:val="00250EA5"/>
    <w:rsid w:val="002525DB"/>
    <w:rsid w:val="00253662"/>
    <w:rsid w:val="00253E82"/>
    <w:rsid w:val="00256A01"/>
    <w:rsid w:val="00261B47"/>
    <w:rsid w:val="00262B94"/>
    <w:rsid w:val="0026360F"/>
    <w:rsid w:val="0026429A"/>
    <w:rsid w:val="002657AC"/>
    <w:rsid w:val="00265A00"/>
    <w:rsid w:val="00265E9D"/>
    <w:rsid w:val="0026696F"/>
    <w:rsid w:val="002671A8"/>
    <w:rsid w:val="00270470"/>
    <w:rsid w:val="002704F9"/>
    <w:rsid w:val="002720C7"/>
    <w:rsid w:val="0027332E"/>
    <w:rsid w:val="00274D9F"/>
    <w:rsid w:val="00276193"/>
    <w:rsid w:val="00277FEA"/>
    <w:rsid w:val="00281359"/>
    <w:rsid w:val="00281CD9"/>
    <w:rsid w:val="00282033"/>
    <w:rsid w:val="0028219E"/>
    <w:rsid w:val="00282850"/>
    <w:rsid w:val="0028416A"/>
    <w:rsid w:val="002844E1"/>
    <w:rsid w:val="00285088"/>
    <w:rsid w:val="002862F5"/>
    <w:rsid w:val="002913DE"/>
    <w:rsid w:val="002954B6"/>
    <w:rsid w:val="00296335"/>
    <w:rsid w:val="00296767"/>
    <w:rsid w:val="00297228"/>
    <w:rsid w:val="002978A1"/>
    <w:rsid w:val="002979EB"/>
    <w:rsid w:val="002A0C02"/>
    <w:rsid w:val="002A1DFA"/>
    <w:rsid w:val="002A21B4"/>
    <w:rsid w:val="002A4FA1"/>
    <w:rsid w:val="002A664A"/>
    <w:rsid w:val="002A6C86"/>
    <w:rsid w:val="002B112B"/>
    <w:rsid w:val="002B1D3C"/>
    <w:rsid w:val="002B270E"/>
    <w:rsid w:val="002B33C5"/>
    <w:rsid w:val="002B470D"/>
    <w:rsid w:val="002B4891"/>
    <w:rsid w:val="002B4E15"/>
    <w:rsid w:val="002B531D"/>
    <w:rsid w:val="002B5780"/>
    <w:rsid w:val="002B6D13"/>
    <w:rsid w:val="002B7161"/>
    <w:rsid w:val="002C0BB3"/>
    <w:rsid w:val="002C1A26"/>
    <w:rsid w:val="002C1EE6"/>
    <w:rsid w:val="002C2B7A"/>
    <w:rsid w:val="002C7E63"/>
    <w:rsid w:val="002D0E17"/>
    <w:rsid w:val="002D287D"/>
    <w:rsid w:val="002D3050"/>
    <w:rsid w:val="002D33A7"/>
    <w:rsid w:val="002D4461"/>
    <w:rsid w:val="002D44D7"/>
    <w:rsid w:val="002D4A93"/>
    <w:rsid w:val="002D5F81"/>
    <w:rsid w:val="002D6057"/>
    <w:rsid w:val="002D60B1"/>
    <w:rsid w:val="002D68EC"/>
    <w:rsid w:val="002D7266"/>
    <w:rsid w:val="002D72B7"/>
    <w:rsid w:val="002E15A9"/>
    <w:rsid w:val="002E20F5"/>
    <w:rsid w:val="002E3070"/>
    <w:rsid w:val="002E3BB3"/>
    <w:rsid w:val="002F0EF0"/>
    <w:rsid w:val="002F1B49"/>
    <w:rsid w:val="002F2628"/>
    <w:rsid w:val="002F3292"/>
    <w:rsid w:val="002F4590"/>
    <w:rsid w:val="002F6EDF"/>
    <w:rsid w:val="002F7A9D"/>
    <w:rsid w:val="003002E7"/>
    <w:rsid w:val="0030320E"/>
    <w:rsid w:val="00303362"/>
    <w:rsid w:val="00303A72"/>
    <w:rsid w:val="00305274"/>
    <w:rsid w:val="00306649"/>
    <w:rsid w:val="00307187"/>
    <w:rsid w:val="00310D6F"/>
    <w:rsid w:val="00311069"/>
    <w:rsid w:val="003111D2"/>
    <w:rsid w:val="0031334D"/>
    <w:rsid w:val="003133AC"/>
    <w:rsid w:val="00314C6C"/>
    <w:rsid w:val="0031540D"/>
    <w:rsid w:val="00315E65"/>
    <w:rsid w:val="00316531"/>
    <w:rsid w:val="00316E03"/>
    <w:rsid w:val="00321120"/>
    <w:rsid w:val="00321B05"/>
    <w:rsid w:val="00321E2C"/>
    <w:rsid w:val="00322625"/>
    <w:rsid w:val="00322805"/>
    <w:rsid w:val="003228F3"/>
    <w:rsid w:val="003229DE"/>
    <w:rsid w:val="003245E4"/>
    <w:rsid w:val="00324DBA"/>
    <w:rsid w:val="0032636F"/>
    <w:rsid w:val="00330DED"/>
    <w:rsid w:val="00331CA3"/>
    <w:rsid w:val="003320F4"/>
    <w:rsid w:val="00335931"/>
    <w:rsid w:val="00335B28"/>
    <w:rsid w:val="00336B0A"/>
    <w:rsid w:val="00340C52"/>
    <w:rsid w:val="0034292D"/>
    <w:rsid w:val="003442C0"/>
    <w:rsid w:val="003450BC"/>
    <w:rsid w:val="00345794"/>
    <w:rsid w:val="00350022"/>
    <w:rsid w:val="00350C7E"/>
    <w:rsid w:val="00352A77"/>
    <w:rsid w:val="00354B5F"/>
    <w:rsid w:val="00354DD9"/>
    <w:rsid w:val="003554F3"/>
    <w:rsid w:val="003570C6"/>
    <w:rsid w:val="00360CFA"/>
    <w:rsid w:val="0036110A"/>
    <w:rsid w:val="00361989"/>
    <w:rsid w:val="003645CC"/>
    <w:rsid w:val="0036657C"/>
    <w:rsid w:val="00366DA0"/>
    <w:rsid w:val="00371046"/>
    <w:rsid w:val="00371404"/>
    <w:rsid w:val="00372D3A"/>
    <w:rsid w:val="0037410C"/>
    <w:rsid w:val="00375281"/>
    <w:rsid w:val="003758A5"/>
    <w:rsid w:val="00376D27"/>
    <w:rsid w:val="003779EC"/>
    <w:rsid w:val="00387BC7"/>
    <w:rsid w:val="00390265"/>
    <w:rsid w:val="00390884"/>
    <w:rsid w:val="003915A7"/>
    <w:rsid w:val="0039279F"/>
    <w:rsid w:val="0039517B"/>
    <w:rsid w:val="00395D35"/>
    <w:rsid w:val="003963D3"/>
    <w:rsid w:val="003976A4"/>
    <w:rsid w:val="003A20B2"/>
    <w:rsid w:val="003A522C"/>
    <w:rsid w:val="003B0188"/>
    <w:rsid w:val="003B23CB"/>
    <w:rsid w:val="003B29D4"/>
    <w:rsid w:val="003B4089"/>
    <w:rsid w:val="003B4482"/>
    <w:rsid w:val="003B5346"/>
    <w:rsid w:val="003B624B"/>
    <w:rsid w:val="003B7186"/>
    <w:rsid w:val="003C1158"/>
    <w:rsid w:val="003C2E77"/>
    <w:rsid w:val="003C323A"/>
    <w:rsid w:val="003C3B94"/>
    <w:rsid w:val="003C59AF"/>
    <w:rsid w:val="003C64B4"/>
    <w:rsid w:val="003C6B66"/>
    <w:rsid w:val="003D1480"/>
    <w:rsid w:val="003D2B2D"/>
    <w:rsid w:val="003D42B2"/>
    <w:rsid w:val="003D5ACF"/>
    <w:rsid w:val="003E031B"/>
    <w:rsid w:val="003E1C57"/>
    <w:rsid w:val="003E1EF8"/>
    <w:rsid w:val="003E1F6D"/>
    <w:rsid w:val="003E256C"/>
    <w:rsid w:val="003E510E"/>
    <w:rsid w:val="003E652F"/>
    <w:rsid w:val="003E6F68"/>
    <w:rsid w:val="003E7E07"/>
    <w:rsid w:val="003E7F27"/>
    <w:rsid w:val="003F0B7E"/>
    <w:rsid w:val="003F0E94"/>
    <w:rsid w:val="003F158A"/>
    <w:rsid w:val="003F163A"/>
    <w:rsid w:val="003F341A"/>
    <w:rsid w:val="003F3771"/>
    <w:rsid w:val="003F4503"/>
    <w:rsid w:val="003F4C6C"/>
    <w:rsid w:val="003F4F28"/>
    <w:rsid w:val="003F6869"/>
    <w:rsid w:val="003F7431"/>
    <w:rsid w:val="00400846"/>
    <w:rsid w:val="004016DA"/>
    <w:rsid w:val="004029F1"/>
    <w:rsid w:val="00402C08"/>
    <w:rsid w:val="00402C91"/>
    <w:rsid w:val="004037B2"/>
    <w:rsid w:val="004038AC"/>
    <w:rsid w:val="00404747"/>
    <w:rsid w:val="00406181"/>
    <w:rsid w:val="00410262"/>
    <w:rsid w:val="004119C6"/>
    <w:rsid w:val="00411AAB"/>
    <w:rsid w:val="0041221B"/>
    <w:rsid w:val="00412BF3"/>
    <w:rsid w:val="00413367"/>
    <w:rsid w:val="00414698"/>
    <w:rsid w:val="00414985"/>
    <w:rsid w:val="004205CA"/>
    <w:rsid w:val="00420F2D"/>
    <w:rsid w:val="00421F9C"/>
    <w:rsid w:val="004229BE"/>
    <w:rsid w:val="0043091C"/>
    <w:rsid w:val="00430AD4"/>
    <w:rsid w:val="004319E9"/>
    <w:rsid w:val="0043274A"/>
    <w:rsid w:val="0043338C"/>
    <w:rsid w:val="004349D1"/>
    <w:rsid w:val="00434B75"/>
    <w:rsid w:val="00435344"/>
    <w:rsid w:val="00436E16"/>
    <w:rsid w:val="004423EF"/>
    <w:rsid w:val="00442AE7"/>
    <w:rsid w:val="004432A7"/>
    <w:rsid w:val="004511B5"/>
    <w:rsid w:val="004513A6"/>
    <w:rsid w:val="00452D56"/>
    <w:rsid w:val="00453C57"/>
    <w:rsid w:val="00455063"/>
    <w:rsid w:val="0045558A"/>
    <w:rsid w:val="00456132"/>
    <w:rsid w:val="00457B43"/>
    <w:rsid w:val="00461D45"/>
    <w:rsid w:val="0046318B"/>
    <w:rsid w:val="004669EA"/>
    <w:rsid w:val="004676E8"/>
    <w:rsid w:val="00467D8D"/>
    <w:rsid w:val="00470839"/>
    <w:rsid w:val="0047100F"/>
    <w:rsid w:val="00472EFA"/>
    <w:rsid w:val="00472F2E"/>
    <w:rsid w:val="00473026"/>
    <w:rsid w:val="004735A7"/>
    <w:rsid w:val="00473BDC"/>
    <w:rsid w:val="00474C98"/>
    <w:rsid w:val="00475023"/>
    <w:rsid w:val="00476F78"/>
    <w:rsid w:val="00477B46"/>
    <w:rsid w:val="00477FD7"/>
    <w:rsid w:val="004818E5"/>
    <w:rsid w:val="00483109"/>
    <w:rsid w:val="00484FE7"/>
    <w:rsid w:val="0048507B"/>
    <w:rsid w:val="00485789"/>
    <w:rsid w:val="00492C0E"/>
    <w:rsid w:val="00492CD0"/>
    <w:rsid w:val="00492EB2"/>
    <w:rsid w:val="00493D0B"/>
    <w:rsid w:val="00495AB5"/>
    <w:rsid w:val="004A096F"/>
    <w:rsid w:val="004A598A"/>
    <w:rsid w:val="004A5D25"/>
    <w:rsid w:val="004B0CA8"/>
    <w:rsid w:val="004B15BB"/>
    <w:rsid w:val="004B17E4"/>
    <w:rsid w:val="004B1B06"/>
    <w:rsid w:val="004B2A09"/>
    <w:rsid w:val="004B2E71"/>
    <w:rsid w:val="004B317C"/>
    <w:rsid w:val="004B4C1F"/>
    <w:rsid w:val="004B5EC9"/>
    <w:rsid w:val="004C0048"/>
    <w:rsid w:val="004C0C9E"/>
    <w:rsid w:val="004C0DFB"/>
    <w:rsid w:val="004C1EF0"/>
    <w:rsid w:val="004C2FA7"/>
    <w:rsid w:val="004C5172"/>
    <w:rsid w:val="004C6FED"/>
    <w:rsid w:val="004D452D"/>
    <w:rsid w:val="004D58F8"/>
    <w:rsid w:val="004D64AF"/>
    <w:rsid w:val="004D750C"/>
    <w:rsid w:val="004E0328"/>
    <w:rsid w:val="004E0CFA"/>
    <w:rsid w:val="004E211C"/>
    <w:rsid w:val="004E3723"/>
    <w:rsid w:val="004E6700"/>
    <w:rsid w:val="004F6AF1"/>
    <w:rsid w:val="004F6D25"/>
    <w:rsid w:val="004F7AAF"/>
    <w:rsid w:val="005007DE"/>
    <w:rsid w:val="00500ED7"/>
    <w:rsid w:val="005033D0"/>
    <w:rsid w:val="0050349A"/>
    <w:rsid w:val="00505182"/>
    <w:rsid w:val="00505403"/>
    <w:rsid w:val="00506FF4"/>
    <w:rsid w:val="00507109"/>
    <w:rsid w:val="00507419"/>
    <w:rsid w:val="005076A4"/>
    <w:rsid w:val="005106AE"/>
    <w:rsid w:val="005107C1"/>
    <w:rsid w:val="00510A5F"/>
    <w:rsid w:val="00512C12"/>
    <w:rsid w:val="005137BA"/>
    <w:rsid w:val="0051432A"/>
    <w:rsid w:val="00514C04"/>
    <w:rsid w:val="005175D4"/>
    <w:rsid w:val="00521356"/>
    <w:rsid w:val="00522BF2"/>
    <w:rsid w:val="00525503"/>
    <w:rsid w:val="00526086"/>
    <w:rsid w:val="00527C80"/>
    <w:rsid w:val="005305A0"/>
    <w:rsid w:val="00530AC3"/>
    <w:rsid w:val="00530BA7"/>
    <w:rsid w:val="005325C6"/>
    <w:rsid w:val="0053346E"/>
    <w:rsid w:val="00533D79"/>
    <w:rsid w:val="00537723"/>
    <w:rsid w:val="0054164E"/>
    <w:rsid w:val="0054179E"/>
    <w:rsid w:val="00541F84"/>
    <w:rsid w:val="00542E5A"/>
    <w:rsid w:val="00543E74"/>
    <w:rsid w:val="005442E3"/>
    <w:rsid w:val="00545D8E"/>
    <w:rsid w:val="005461D6"/>
    <w:rsid w:val="0055221A"/>
    <w:rsid w:val="00552767"/>
    <w:rsid w:val="005533A2"/>
    <w:rsid w:val="00556170"/>
    <w:rsid w:val="00560C0F"/>
    <w:rsid w:val="00562AA3"/>
    <w:rsid w:val="00563C53"/>
    <w:rsid w:val="0056499D"/>
    <w:rsid w:val="00565949"/>
    <w:rsid w:val="00565DF6"/>
    <w:rsid w:val="0056722E"/>
    <w:rsid w:val="0056789B"/>
    <w:rsid w:val="00567E1F"/>
    <w:rsid w:val="00570B46"/>
    <w:rsid w:val="00572E41"/>
    <w:rsid w:val="00573CCF"/>
    <w:rsid w:val="0057427C"/>
    <w:rsid w:val="00574686"/>
    <w:rsid w:val="00574C23"/>
    <w:rsid w:val="00576C21"/>
    <w:rsid w:val="00577284"/>
    <w:rsid w:val="0057744E"/>
    <w:rsid w:val="005774AE"/>
    <w:rsid w:val="00580B17"/>
    <w:rsid w:val="00582E1A"/>
    <w:rsid w:val="00582E69"/>
    <w:rsid w:val="00583122"/>
    <w:rsid w:val="005831D1"/>
    <w:rsid w:val="0058506F"/>
    <w:rsid w:val="00585ABC"/>
    <w:rsid w:val="00586713"/>
    <w:rsid w:val="00587B26"/>
    <w:rsid w:val="00590059"/>
    <w:rsid w:val="00590153"/>
    <w:rsid w:val="005922E0"/>
    <w:rsid w:val="00593121"/>
    <w:rsid w:val="005932FA"/>
    <w:rsid w:val="005938EB"/>
    <w:rsid w:val="00597EE5"/>
    <w:rsid w:val="005A06A6"/>
    <w:rsid w:val="005A1A9E"/>
    <w:rsid w:val="005A2333"/>
    <w:rsid w:val="005A2954"/>
    <w:rsid w:val="005A4565"/>
    <w:rsid w:val="005A5695"/>
    <w:rsid w:val="005A6A78"/>
    <w:rsid w:val="005B0A45"/>
    <w:rsid w:val="005B0BD2"/>
    <w:rsid w:val="005B0E80"/>
    <w:rsid w:val="005B2DF6"/>
    <w:rsid w:val="005B2F8B"/>
    <w:rsid w:val="005B31EF"/>
    <w:rsid w:val="005B3C60"/>
    <w:rsid w:val="005B42BA"/>
    <w:rsid w:val="005B46BB"/>
    <w:rsid w:val="005B61BB"/>
    <w:rsid w:val="005B64E2"/>
    <w:rsid w:val="005B68CC"/>
    <w:rsid w:val="005B72F9"/>
    <w:rsid w:val="005B77EC"/>
    <w:rsid w:val="005C220C"/>
    <w:rsid w:val="005C2524"/>
    <w:rsid w:val="005C311C"/>
    <w:rsid w:val="005C4036"/>
    <w:rsid w:val="005C5C14"/>
    <w:rsid w:val="005C6937"/>
    <w:rsid w:val="005C6D35"/>
    <w:rsid w:val="005C7272"/>
    <w:rsid w:val="005C7A61"/>
    <w:rsid w:val="005D0F01"/>
    <w:rsid w:val="005D1FD4"/>
    <w:rsid w:val="005D5654"/>
    <w:rsid w:val="005D63FF"/>
    <w:rsid w:val="005D6DA0"/>
    <w:rsid w:val="005D7000"/>
    <w:rsid w:val="005D74BD"/>
    <w:rsid w:val="005D74F4"/>
    <w:rsid w:val="005E431D"/>
    <w:rsid w:val="005E570D"/>
    <w:rsid w:val="005F017D"/>
    <w:rsid w:val="005F299C"/>
    <w:rsid w:val="005F2E46"/>
    <w:rsid w:val="005F4DED"/>
    <w:rsid w:val="005F691B"/>
    <w:rsid w:val="00600E4C"/>
    <w:rsid w:val="00600E57"/>
    <w:rsid w:val="00601ABF"/>
    <w:rsid w:val="00602DDA"/>
    <w:rsid w:val="00603D92"/>
    <w:rsid w:val="00604F1D"/>
    <w:rsid w:val="00605330"/>
    <w:rsid w:val="00607D61"/>
    <w:rsid w:val="006107A2"/>
    <w:rsid w:val="006132BB"/>
    <w:rsid w:val="00616D91"/>
    <w:rsid w:val="00617961"/>
    <w:rsid w:val="0062052C"/>
    <w:rsid w:val="00620D2A"/>
    <w:rsid w:val="00622702"/>
    <w:rsid w:val="006230BA"/>
    <w:rsid w:val="006244E8"/>
    <w:rsid w:val="0062592F"/>
    <w:rsid w:val="00625CA1"/>
    <w:rsid w:val="00626E46"/>
    <w:rsid w:val="00627357"/>
    <w:rsid w:val="00630135"/>
    <w:rsid w:val="00632901"/>
    <w:rsid w:val="006332DF"/>
    <w:rsid w:val="00633F09"/>
    <w:rsid w:val="006345CD"/>
    <w:rsid w:val="00634F7D"/>
    <w:rsid w:val="00635100"/>
    <w:rsid w:val="00635BBA"/>
    <w:rsid w:val="00635FDC"/>
    <w:rsid w:val="0063644D"/>
    <w:rsid w:val="00637200"/>
    <w:rsid w:val="006402B3"/>
    <w:rsid w:val="006414FE"/>
    <w:rsid w:val="00641FBA"/>
    <w:rsid w:val="006424C6"/>
    <w:rsid w:val="00643BFC"/>
    <w:rsid w:val="006443AE"/>
    <w:rsid w:val="006453AE"/>
    <w:rsid w:val="0064604C"/>
    <w:rsid w:val="00652E63"/>
    <w:rsid w:val="00653661"/>
    <w:rsid w:val="00654877"/>
    <w:rsid w:val="00656DDC"/>
    <w:rsid w:val="00657C41"/>
    <w:rsid w:val="00660E25"/>
    <w:rsid w:val="00661C28"/>
    <w:rsid w:val="00662880"/>
    <w:rsid w:val="0066296E"/>
    <w:rsid w:val="00666AB9"/>
    <w:rsid w:val="00667F8B"/>
    <w:rsid w:val="00670A6B"/>
    <w:rsid w:val="00671316"/>
    <w:rsid w:val="00673EB8"/>
    <w:rsid w:val="0067664A"/>
    <w:rsid w:val="00676C09"/>
    <w:rsid w:val="00681036"/>
    <w:rsid w:val="00681C9F"/>
    <w:rsid w:val="006825F2"/>
    <w:rsid w:val="00683141"/>
    <w:rsid w:val="00683A01"/>
    <w:rsid w:val="00684B0F"/>
    <w:rsid w:val="00686E70"/>
    <w:rsid w:val="006907F3"/>
    <w:rsid w:val="00693034"/>
    <w:rsid w:val="0069375B"/>
    <w:rsid w:val="006938A9"/>
    <w:rsid w:val="00694A46"/>
    <w:rsid w:val="00695007"/>
    <w:rsid w:val="00695B0A"/>
    <w:rsid w:val="00695BEA"/>
    <w:rsid w:val="0069744B"/>
    <w:rsid w:val="00697C37"/>
    <w:rsid w:val="006A0CD5"/>
    <w:rsid w:val="006A2E45"/>
    <w:rsid w:val="006A3957"/>
    <w:rsid w:val="006A48C3"/>
    <w:rsid w:val="006A4E97"/>
    <w:rsid w:val="006A7577"/>
    <w:rsid w:val="006A7E00"/>
    <w:rsid w:val="006A7EA6"/>
    <w:rsid w:val="006A7F38"/>
    <w:rsid w:val="006B5FC1"/>
    <w:rsid w:val="006B6422"/>
    <w:rsid w:val="006B7D20"/>
    <w:rsid w:val="006C0E16"/>
    <w:rsid w:val="006C25E9"/>
    <w:rsid w:val="006C2823"/>
    <w:rsid w:val="006C28ED"/>
    <w:rsid w:val="006C2BE8"/>
    <w:rsid w:val="006C2FFF"/>
    <w:rsid w:val="006C5275"/>
    <w:rsid w:val="006C7D59"/>
    <w:rsid w:val="006D012A"/>
    <w:rsid w:val="006D0A17"/>
    <w:rsid w:val="006D12BA"/>
    <w:rsid w:val="006D1910"/>
    <w:rsid w:val="006D3231"/>
    <w:rsid w:val="006D4619"/>
    <w:rsid w:val="006D4DAB"/>
    <w:rsid w:val="006D5C92"/>
    <w:rsid w:val="006D7922"/>
    <w:rsid w:val="006E2F48"/>
    <w:rsid w:val="006E4F1C"/>
    <w:rsid w:val="006E54C4"/>
    <w:rsid w:val="006E5EE7"/>
    <w:rsid w:val="006E65A9"/>
    <w:rsid w:val="006E6903"/>
    <w:rsid w:val="006E698A"/>
    <w:rsid w:val="006E7866"/>
    <w:rsid w:val="006E7E93"/>
    <w:rsid w:val="006F204B"/>
    <w:rsid w:val="006F6A7D"/>
    <w:rsid w:val="006F7B63"/>
    <w:rsid w:val="00703D78"/>
    <w:rsid w:val="0070644A"/>
    <w:rsid w:val="00707902"/>
    <w:rsid w:val="00711A4B"/>
    <w:rsid w:val="00713524"/>
    <w:rsid w:val="00714747"/>
    <w:rsid w:val="0071768D"/>
    <w:rsid w:val="00717AFC"/>
    <w:rsid w:val="0072067D"/>
    <w:rsid w:val="00721524"/>
    <w:rsid w:val="0072271B"/>
    <w:rsid w:val="007227B5"/>
    <w:rsid w:val="00723ED9"/>
    <w:rsid w:val="007249C8"/>
    <w:rsid w:val="0072560B"/>
    <w:rsid w:val="0072643C"/>
    <w:rsid w:val="00726D8B"/>
    <w:rsid w:val="0072788D"/>
    <w:rsid w:val="00731B6B"/>
    <w:rsid w:val="00732E5E"/>
    <w:rsid w:val="00734974"/>
    <w:rsid w:val="00735764"/>
    <w:rsid w:val="007363E4"/>
    <w:rsid w:val="00742B8C"/>
    <w:rsid w:val="00743B83"/>
    <w:rsid w:val="007453C2"/>
    <w:rsid w:val="00747D78"/>
    <w:rsid w:val="00750D53"/>
    <w:rsid w:val="007515F6"/>
    <w:rsid w:val="00752AF6"/>
    <w:rsid w:val="007535B4"/>
    <w:rsid w:val="00753B87"/>
    <w:rsid w:val="00756F60"/>
    <w:rsid w:val="0075763E"/>
    <w:rsid w:val="0076068C"/>
    <w:rsid w:val="00760720"/>
    <w:rsid w:val="00760C35"/>
    <w:rsid w:val="00761162"/>
    <w:rsid w:val="00761BF4"/>
    <w:rsid w:val="00763F1B"/>
    <w:rsid w:val="00765EC7"/>
    <w:rsid w:val="0076746D"/>
    <w:rsid w:val="00770479"/>
    <w:rsid w:val="00770533"/>
    <w:rsid w:val="007718D1"/>
    <w:rsid w:val="00771FEB"/>
    <w:rsid w:val="007720D0"/>
    <w:rsid w:val="00773DC6"/>
    <w:rsid w:val="007748C4"/>
    <w:rsid w:val="00775886"/>
    <w:rsid w:val="00775CBD"/>
    <w:rsid w:val="00775D26"/>
    <w:rsid w:val="00777643"/>
    <w:rsid w:val="007802D5"/>
    <w:rsid w:val="00780B39"/>
    <w:rsid w:val="00781376"/>
    <w:rsid w:val="00782059"/>
    <w:rsid w:val="0078215F"/>
    <w:rsid w:val="00785053"/>
    <w:rsid w:val="007868C7"/>
    <w:rsid w:val="007870D4"/>
    <w:rsid w:val="007900ED"/>
    <w:rsid w:val="00790E41"/>
    <w:rsid w:val="00791806"/>
    <w:rsid w:val="007918D8"/>
    <w:rsid w:val="0079384B"/>
    <w:rsid w:val="00795984"/>
    <w:rsid w:val="00795A89"/>
    <w:rsid w:val="007964E1"/>
    <w:rsid w:val="007A1AD1"/>
    <w:rsid w:val="007A296F"/>
    <w:rsid w:val="007A48FD"/>
    <w:rsid w:val="007A4996"/>
    <w:rsid w:val="007A500E"/>
    <w:rsid w:val="007A60F5"/>
    <w:rsid w:val="007B03A3"/>
    <w:rsid w:val="007B148A"/>
    <w:rsid w:val="007B2433"/>
    <w:rsid w:val="007B2C80"/>
    <w:rsid w:val="007B359C"/>
    <w:rsid w:val="007B4BB9"/>
    <w:rsid w:val="007B7426"/>
    <w:rsid w:val="007C0AB0"/>
    <w:rsid w:val="007C2A69"/>
    <w:rsid w:val="007C7AE4"/>
    <w:rsid w:val="007D225F"/>
    <w:rsid w:val="007D291B"/>
    <w:rsid w:val="007D31C8"/>
    <w:rsid w:val="007D3272"/>
    <w:rsid w:val="007D4565"/>
    <w:rsid w:val="007D5AD1"/>
    <w:rsid w:val="007D6301"/>
    <w:rsid w:val="007D66D1"/>
    <w:rsid w:val="007D685D"/>
    <w:rsid w:val="007D7971"/>
    <w:rsid w:val="007E08FD"/>
    <w:rsid w:val="007E0A4E"/>
    <w:rsid w:val="007E1EC7"/>
    <w:rsid w:val="007E37D3"/>
    <w:rsid w:val="007E4677"/>
    <w:rsid w:val="007E486F"/>
    <w:rsid w:val="007E5A33"/>
    <w:rsid w:val="007E6BF0"/>
    <w:rsid w:val="007E6DCA"/>
    <w:rsid w:val="007E77D5"/>
    <w:rsid w:val="007F0286"/>
    <w:rsid w:val="007F1518"/>
    <w:rsid w:val="007F1B9B"/>
    <w:rsid w:val="007F267F"/>
    <w:rsid w:val="007F2A27"/>
    <w:rsid w:val="007F2D63"/>
    <w:rsid w:val="007F4A1A"/>
    <w:rsid w:val="007F57EB"/>
    <w:rsid w:val="007F5D9E"/>
    <w:rsid w:val="007F7235"/>
    <w:rsid w:val="0080060C"/>
    <w:rsid w:val="008006C4"/>
    <w:rsid w:val="008036DF"/>
    <w:rsid w:val="0080407F"/>
    <w:rsid w:val="00807A0C"/>
    <w:rsid w:val="00807F51"/>
    <w:rsid w:val="00810F36"/>
    <w:rsid w:val="00812359"/>
    <w:rsid w:val="00816D07"/>
    <w:rsid w:val="00817464"/>
    <w:rsid w:val="00820D3E"/>
    <w:rsid w:val="00821643"/>
    <w:rsid w:val="00822E6C"/>
    <w:rsid w:val="00824CAE"/>
    <w:rsid w:val="00833805"/>
    <w:rsid w:val="00834EE1"/>
    <w:rsid w:val="0083682E"/>
    <w:rsid w:val="008368E4"/>
    <w:rsid w:val="00837175"/>
    <w:rsid w:val="008442E2"/>
    <w:rsid w:val="00844969"/>
    <w:rsid w:val="00844C21"/>
    <w:rsid w:val="00844CF0"/>
    <w:rsid w:val="0084508F"/>
    <w:rsid w:val="008472D2"/>
    <w:rsid w:val="00850DE4"/>
    <w:rsid w:val="00852563"/>
    <w:rsid w:val="00852710"/>
    <w:rsid w:val="0085298D"/>
    <w:rsid w:val="00852EEE"/>
    <w:rsid w:val="00853C2A"/>
    <w:rsid w:val="00854525"/>
    <w:rsid w:val="00857DC6"/>
    <w:rsid w:val="0086237F"/>
    <w:rsid w:val="00863268"/>
    <w:rsid w:val="00863FF9"/>
    <w:rsid w:val="00864B88"/>
    <w:rsid w:val="008669F3"/>
    <w:rsid w:val="00866B22"/>
    <w:rsid w:val="008671AE"/>
    <w:rsid w:val="008676F0"/>
    <w:rsid w:val="00871300"/>
    <w:rsid w:val="00871FBE"/>
    <w:rsid w:val="008728A4"/>
    <w:rsid w:val="00872947"/>
    <w:rsid w:val="008744C8"/>
    <w:rsid w:val="00876947"/>
    <w:rsid w:val="008848A0"/>
    <w:rsid w:val="00886A96"/>
    <w:rsid w:val="008878A3"/>
    <w:rsid w:val="00891FF6"/>
    <w:rsid w:val="00894135"/>
    <w:rsid w:val="00894FED"/>
    <w:rsid w:val="008959C2"/>
    <w:rsid w:val="008A1653"/>
    <w:rsid w:val="008A1E8A"/>
    <w:rsid w:val="008A4107"/>
    <w:rsid w:val="008A5A6E"/>
    <w:rsid w:val="008A7839"/>
    <w:rsid w:val="008A7DD6"/>
    <w:rsid w:val="008B04E1"/>
    <w:rsid w:val="008B0D39"/>
    <w:rsid w:val="008B0DEC"/>
    <w:rsid w:val="008B2841"/>
    <w:rsid w:val="008B559E"/>
    <w:rsid w:val="008B5D5D"/>
    <w:rsid w:val="008B6563"/>
    <w:rsid w:val="008B746C"/>
    <w:rsid w:val="008C008B"/>
    <w:rsid w:val="008C04A2"/>
    <w:rsid w:val="008C3935"/>
    <w:rsid w:val="008C4569"/>
    <w:rsid w:val="008C71D1"/>
    <w:rsid w:val="008D20CF"/>
    <w:rsid w:val="008D2483"/>
    <w:rsid w:val="008D4B39"/>
    <w:rsid w:val="008D56E3"/>
    <w:rsid w:val="008D5867"/>
    <w:rsid w:val="008D68CB"/>
    <w:rsid w:val="008E0FBA"/>
    <w:rsid w:val="008E15FC"/>
    <w:rsid w:val="008E1AB6"/>
    <w:rsid w:val="008E2DB6"/>
    <w:rsid w:val="008E34EC"/>
    <w:rsid w:val="008E40FE"/>
    <w:rsid w:val="008E426C"/>
    <w:rsid w:val="008E752D"/>
    <w:rsid w:val="008E788C"/>
    <w:rsid w:val="008E79F4"/>
    <w:rsid w:val="008F00D8"/>
    <w:rsid w:val="008F10FC"/>
    <w:rsid w:val="008F1880"/>
    <w:rsid w:val="008F342B"/>
    <w:rsid w:val="008F4392"/>
    <w:rsid w:val="008F69B2"/>
    <w:rsid w:val="008F6FDB"/>
    <w:rsid w:val="00901404"/>
    <w:rsid w:val="0090242E"/>
    <w:rsid w:val="00904433"/>
    <w:rsid w:val="0090654E"/>
    <w:rsid w:val="0091054A"/>
    <w:rsid w:val="00914604"/>
    <w:rsid w:val="00914690"/>
    <w:rsid w:val="009159E0"/>
    <w:rsid w:val="00916CDF"/>
    <w:rsid w:val="00917E32"/>
    <w:rsid w:val="009200F0"/>
    <w:rsid w:val="00920A1C"/>
    <w:rsid w:val="00920DCA"/>
    <w:rsid w:val="00923E9D"/>
    <w:rsid w:val="0092426B"/>
    <w:rsid w:val="009350EF"/>
    <w:rsid w:val="0093612E"/>
    <w:rsid w:val="00940C09"/>
    <w:rsid w:val="00941CB8"/>
    <w:rsid w:val="00942C51"/>
    <w:rsid w:val="009435B0"/>
    <w:rsid w:val="009438B9"/>
    <w:rsid w:val="00944125"/>
    <w:rsid w:val="009451FE"/>
    <w:rsid w:val="00945513"/>
    <w:rsid w:val="009470B6"/>
    <w:rsid w:val="00947157"/>
    <w:rsid w:val="00947473"/>
    <w:rsid w:val="00947BFA"/>
    <w:rsid w:val="0095030E"/>
    <w:rsid w:val="009514C0"/>
    <w:rsid w:val="00951E8D"/>
    <w:rsid w:val="00953C1A"/>
    <w:rsid w:val="00954141"/>
    <w:rsid w:val="0095492A"/>
    <w:rsid w:val="00955919"/>
    <w:rsid w:val="00955EC8"/>
    <w:rsid w:val="00956A02"/>
    <w:rsid w:val="00956C05"/>
    <w:rsid w:val="00957D21"/>
    <w:rsid w:val="009634B3"/>
    <w:rsid w:val="009646DF"/>
    <w:rsid w:val="009678B5"/>
    <w:rsid w:val="009704F0"/>
    <w:rsid w:val="00970DCB"/>
    <w:rsid w:val="00971134"/>
    <w:rsid w:val="009717DF"/>
    <w:rsid w:val="00971DA3"/>
    <w:rsid w:val="00972927"/>
    <w:rsid w:val="009732C0"/>
    <w:rsid w:val="00974823"/>
    <w:rsid w:val="00977602"/>
    <w:rsid w:val="00980C68"/>
    <w:rsid w:val="009819E2"/>
    <w:rsid w:val="00982D33"/>
    <w:rsid w:val="00983439"/>
    <w:rsid w:val="00984C63"/>
    <w:rsid w:val="009856FE"/>
    <w:rsid w:val="00985A77"/>
    <w:rsid w:val="00986E23"/>
    <w:rsid w:val="009928AA"/>
    <w:rsid w:val="00992C7E"/>
    <w:rsid w:val="0099323A"/>
    <w:rsid w:val="009954C2"/>
    <w:rsid w:val="009959ED"/>
    <w:rsid w:val="00995EA3"/>
    <w:rsid w:val="009967A1"/>
    <w:rsid w:val="0099737F"/>
    <w:rsid w:val="0099760F"/>
    <w:rsid w:val="009A0914"/>
    <w:rsid w:val="009A0D81"/>
    <w:rsid w:val="009A1E48"/>
    <w:rsid w:val="009A2788"/>
    <w:rsid w:val="009A7026"/>
    <w:rsid w:val="009A7209"/>
    <w:rsid w:val="009B00F6"/>
    <w:rsid w:val="009B01BA"/>
    <w:rsid w:val="009B1DCB"/>
    <w:rsid w:val="009B453A"/>
    <w:rsid w:val="009B4C8F"/>
    <w:rsid w:val="009B4D99"/>
    <w:rsid w:val="009B5076"/>
    <w:rsid w:val="009B5159"/>
    <w:rsid w:val="009B5FD4"/>
    <w:rsid w:val="009C0DA2"/>
    <w:rsid w:val="009C7230"/>
    <w:rsid w:val="009C7DB5"/>
    <w:rsid w:val="009D08A6"/>
    <w:rsid w:val="009D2227"/>
    <w:rsid w:val="009D36F4"/>
    <w:rsid w:val="009D3C7D"/>
    <w:rsid w:val="009D4366"/>
    <w:rsid w:val="009D5E68"/>
    <w:rsid w:val="009D757C"/>
    <w:rsid w:val="009E279A"/>
    <w:rsid w:val="009E3054"/>
    <w:rsid w:val="009E360D"/>
    <w:rsid w:val="009E43CC"/>
    <w:rsid w:val="009E483A"/>
    <w:rsid w:val="009E7288"/>
    <w:rsid w:val="009F0658"/>
    <w:rsid w:val="009F101B"/>
    <w:rsid w:val="009F12CF"/>
    <w:rsid w:val="009F1FAB"/>
    <w:rsid w:val="009F2221"/>
    <w:rsid w:val="009F49BE"/>
    <w:rsid w:val="009F597F"/>
    <w:rsid w:val="009F6735"/>
    <w:rsid w:val="009F70D3"/>
    <w:rsid w:val="009F73D9"/>
    <w:rsid w:val="00A00621"/>
    <w:rsid w:val="00A02071"/>
    <w:rsid w:val="00A027A9"/>
    <w:rsid w:val="00A0315B"/>
    <w:rsid w:val="00A04BAD"/>
    <w:rsid w:val="00A0647D"/>
    <w:rsid w:val="00A103F8"/>
    <w:rsid w:val="00A10FE7"/>
    <w:rsid w:val="00A11B11"/>
    <w:rsid w:val="00A1381E"/>
    <w:rsid w:val="00A156F2"/>
    <w:rsid w:val="00A15CDC"/>
    <w:rsid w:val="00A16FB9"/>
    <w:rsid w:val="00A219B7"/>
    <w:rsid w:val="00A21A1D"/>
    <w:rsid w:val="00A2333E"/>
    <w:rsid w:val="00A23A6D"/>
    <w:rsid w:val="00A23BD1"/>
    <w:rsid w:val="00A25254"/>
    <w:rsid w:val="00A27133"/>
    <w:rsid w:val="00A30F60"/>
    <w:rsid w:val="00A313A9"/>
    <w:rsid w:val="00A33A1B"/>
    <w:rsid w:val="00A4103A"/>
    <w:rsid w:val="00A41473"/>
    <w:rsid w:val="00A44F80"/>
    <w:rsid w:val="00A45E97"/>
    <w:rsid w:val="00A4781B"/>
    <w:rsid w:val="00A478EA"/>
    <w:rsid w:val="00A5112F"/>
    <w:rsid w:val="00A53782"/>
    <w:rsid w:val="00A542D3"/>
    <w:rsid w:val="00A56E5B"/>
    <w:rsid w:val="00A5786D"/>
    <w:rsid w:val="00A57CFB"/>
    <w:rsid w:val="00A62320"/>
    <w:rsid w:val="00A62D31"/>
    <w:rsid w:val="00A64103"/>
    <w:rsid w:val="00A64C17"/>
    <w:rsid w:val="00A66C9D"/>
    <w:rsid w:val="00A679EC"/>
    <w:rsid w:val="00A703C2"/>
    <w:rsid w:val="00A71F26"/>
    <w:rsid w:val="00A7254E"/>
    <w:rsid w:val="00A73BA3"/>
    <w:rsid w:val="00A73F97"/>
    <w:rsid w:val="00A74A4F"/>
    <w:rsid w:val="00A75592"/>
    <w:rsid w:val="00A75D67"/>
    <w:rsid w:val="00A76CCC"/>
    <w:rsid w:val="00A7750F"/>
    <w:rsid w:val="00A810F8"/>
    <w:rsid w:val="00A8117C"/>
    <w:rsid w:val="00A82346"/>
    <w:rsid w:val="00A83512"/>
    <w:rsid w:val="00A840FE"/>
    <w:rsid w:val="00A848B9"/>
    <w:rsid w:val="00A84EEE"/>
    <w:rsid w:val="00A875C4"/>
    <w:rsid w:val="00A87904"/>
    <w:rsid w:val="00A90497"/>
    <w:rsid w:val="00A916D1"/>
    <w:rsid w:val="00A91781"/>
    <w:rsid w:val="00A91A18"/>
    <w:rsid w:val="00A93742"/>
    <w:rsid w:val="00A96295"/>
    <w:rsid w:val="00A96A75"/>
    <w:rsid w:val="00A9704A"/>
    <w:rsid w:val="00A9736C"/>
    <w:rsid w:val="00A9742B"/>
    <w:rsid w:val="00A9747A"/>
    <w:rsid w:val="00AA0388"/>
    <w:rsid w:val="00AA194C"/>
    <w:rsid w:val="00AA19CC"/>
    <w:rsid w:val="00AA54DF"/>
    <w:rsid w:val="00AA788E"/>
    <w:rsid w:val="00AB0D1A"/>
    <w:rsid w:val="00AB1557"/>
    <w:rsid w:val="00AB744F"/>
    <w:rsid w:val="00AB7876"/>
    <w:rsid w:val="00AC122F"/>
    <w:rsid w:val="00AC3016"/>
    <w:rsid w:val="00AC3FFE"/>
    <w:rsid w:val="00AC45FF"/>
    <w:rsid w:val="00AC4B42"/>
    <w:rsid w:val="00AC6701"/>
    <w:rsid w:val="00AC6A75"/>
    <w:rsid w:val="00AD00A5"/>
    <w:rsid w:val="00AD0132"/>
    <w:rsid w:val="00AD249D"/>
    <w:rsid w:val="00AD2A99"/>
    <w:rsid w:val="00AD38E2"/>
    <w:rsid w:val="00AD3A93"/>
    <w:rsid w:val="00AD5583"/>
    <w:rsid w:val="00AE00E5"/>
    <w:rsid w:val="00AE0207"/>
    <w:rsid w:val="00AE1A26"/>
    <w:rsid w:val="00AE36FC"/>
    <w:rsid w:val="00AE3BF2"/>
    <w:rsid w:val="00AE4284"/>
    <w:rsid w:val="00AE4D2D"/>
    <w:rsid w:val="00AE5684"/>
    <w:rsid w:val="00AE750D"/>
    <w:rsid w:val="00AF0E93"/>
    <w:rsid w:val="00AF3AE3"/>
    <w:rsid w:val="00AF3EFE"/>
    <w:rsid w:val="00AF4342"/>
    <w:rsid w:val="00AF53DA"/>
    <w:rsid w:val="00AF72B2"/>
    <w:rsid w:val="00AF7759"/>
    <w:rsid w:val="00B00E64"/>
    <w:rsid w:val="00B01081"/>
    <w:rsid w:val="00B01084"/>
    <w:rsid w:val="00B02F68"/>
    <w:rsid w:val="00B07212"/>
    <w:rsid w:val="00B13F20"/>
    <w:rsid w:val="00B13F83"/>
    <w:rsid w:val="00B146A6"/>
    <w:rsid w:val="00B14D16"/>
    <w:rsid w:val="00B1536E"/>
    <w:rsid w:val="00B15424"/>
    <w:rsid w:val="00B158C2"/>
    <w:rsid w:val="00B17FC3"/>
    <w:rsid w:val="00B20B60"/>
    <w:rsid w:val="00B22EC0"/>
    <w:rsid w:val="00B2734A"/>
    <w:rsid w:val="00B27490"/>
    <w:rsid w:val="00B304AE"/>
    <w:rsid w:val="00B3190D"/>
    <w:rsid w:val="00B350E9"/>
    <w:rsid w:val="00B36F94"/>
    <w:rsid w:val="00B37B36"/>
    <w:rsid w:val="00B37BA2"/>
    <w:rsid w:val="00B411A3"/>
    <w:rsid w:val="00B42FC7"/>
    <w:rsid w:val="00B4326E"/>
    <w:rsid w:val="00B4389D"/>
    <w:rsid w:val="00B443FD"/>
    <w:rsid w:val="00B44BF6"/>
    <w:rsid w:val="00B4628B"/>
    <w:rsid w:val="00B46709"/>
    <w:rsid w:val="00B514D6"/>
    <w:rsid w:val="00B515FD"/>
    <w:rsid w:val="00B517B5"/>
    <w:rsid w:val="00B5262F"/>
    <w:rsid w:val="00B5327F"/>
    <w:rsid w:val="00B548C6"/>
    <w:rsid w:val="00B56323"/>
    <w:rsid w:val="00B570CD"/>
    <w:rsid w:val="00B62227"/>
    <w:rsid w:val="00B6354A"/>
    <w:rsid w:val="00B67530"/>
    <w:rsid w:val="00B70C0B"/>
    <w:rsid w:val="00B72A3E"/>
    <w:rsid w:val="00B737B5"/>
    <w:rsid w:val="00B75934"/>
    <w:rsid w:val="00B75A4F"/>
    <w:rsid w:val="00B75D18"/>
    <w:rsid w:val="00B77EFB"/>
    <w:rsid w:val="00B828E0"/>
    <w:rsid w:val="00B82977"/>
    <w:rsid w:val="00B847F1"/>
    <w:rsid w:val="00B853C4"/>
    <w:rsid w:val="00B85CEA"/>
    <w:rsid w:val="00B92D3C"/>
    <w:rsid w:val="00B9369D"/>
    <w:rsid w:val="00BA14EC"/>
    <w:rsid w:val="00BA247D"/>
    <w:rsid w:val="00BA2C93"/>
    <w:rsid w:val="00BA4C71"/>
    <w:rsid w:val="00BA4F20"/>
    <w:rsid w:val="00BA578B"/>
    <w:rsid w:val="00BA6DC2"/>
    <w:rsid w:val="00BA7257"/>
    <w:rsid w:val="00BA7E3A"/>
    <w:rsid w:val="00BB10C3"/>
    <w:rsid w:val="00BB268D"/>
    <w:rsid w:val="00BB2AD6"/>
    <w:rsid w:val="00BB36EB"/>
    <w:rsid w:val="00BB4667"/>
    <w:rsid w:val="00BB5B86"/>
    <w:rsid w:val="00BB5FAA"/>
    <w:rsid w:val="00BB60E0"/>
    <w:rsid w:val="00BB6330"/>
    <w:rsid w:val="00BB6F15"/>
    <w:rsid w:val="00BC0332"/>
    <w:rsid w:val="00BC09E2"/>
    <w:rsid w:val="00BC0F3B"/>
    <w:rsid w:val="00BC13B0"/>
    <w:rsid w:val="00BC1D02"/>
    <w:rsid w:val="00BC2162"/>
    <w:rsid w:val="00BC27CB"/>
    <w:rsid w:val="00BC2938"/>
    <w:rsid w:val="00BC4038"/>
    <w:rsid w:val="00BC540F"/>
    <w:rsid w:val="00BC6CD4"/>
    <w:rsid w:val="00BD25FE"/>
    <w:rsid w:val="00BD2FA8"/>
    <w:rsid w:val="00BD35A2"/>
    <w:rsid w:val="00BD4132"/>
    <w:rsid w:val="00BD69BE"/>
    <w:rsid w:val="00BE101D"/>
    <w:rsid w:val="00BE2420"/>
    <w:rsid w:val="00BE3541"/>
    <w:rsid w:val="00BE3C7F"/>
    <w:rsid w:val="00BE484F"/>
    <w:rsid w:val="00BE49C4"/>
    <w:rsid w:val="00BE76CD"/>
    <w:rsid w:val="00BF02E0"/>
    <w:rsid w:val="00BF0D73"/>
    <w:rsid w:val="00BF0E41"/>
    <w:rsid w:val="00BF3668"/>
    <w:rsid w:val="00BF3EBB"/>
    <w:rsid w:val="00BF5F12"/>
    <w:rsid w:val="00BF7D08"/>
    <w:rsid w:val="00C0093D"/>
    <w:rsid w:val="00C00FFD"/>
    <w:rsid w:val="00C01644"/>
    <w:rsid w:val="00C01CE2"/>
    <w:rsid w:val="00C0360A"/>
    <w:rsid w:val="00C04D4A"/>
    <w:rsid w:val="00C05561"/>
    <w:rsid w:val="00C05962"/>
    <w:rsid w:val="00C0724C"/>
    <w:rsid w:val="00C1012B"/>
    <w:rsid w:val="00C16E5D"/>
    <w:rsid w:val="00C171E4"/>
    <w:rsid w:val="00C17BC9"/>
    <w:rsid w:val="00C22A36"/>
    <w:rsid w:val="00C23FB5"/>
    <w:rsid w:val="00C26A95"/>
    <w:rsid w:val="00C31CBA"/>
    <w:rsid w:val="00C32BA7"/>
    <w:rsid w:val="00C34FDD"/>
    <w:rsid w:val="00C35300"/>
    <w:rsid w:val="00C3578A"/>
    <w:rsid w:val="00C364D0"/>
    <w:rsid w:val="00C37C5B"/>
    <w:rsid w:val="00C400B3"/>
    <w:rsid w:val="00C41D31"/>
    <w:rsid w:val="00C442FE"/>
    <w:rsid w:val="00C4633D"/>
    <w:rsid w:val="00C46958"/>
    <w:rsid w:val="00C501B3"/>
    <w:rsid w:val="00C51DD1"/>
    <w:rsid w:val="00C534A6"/>
    <w:rsid w:val="00C558DB"/>
    <w:rsid w:val="00C56854"/>
    <w:rsid w:val="00C620CD"/>
    <w:rsid w:val="00C656DF"/>
    <w:rsid w:val="00C66DD8"/>
    <w:rsid w:val="00C70708"/>
    <w:rsid w:val="00C70C1C"/>
    <w:rsid w:val="00C715A5"/>
    <w:rsid w:val="00C74B46"/>
    <w:rsid w:val="00C7509D"/>
    <w:rsid w:val="00C762C6"/>
    <w:rsid w:val="00C77941"/>
    <w:rsid w:val="00C81ED4"/>
    <w:rsid w:val="00C83EBC"/>
    <w:rsid w:val="00C85013"/>
    <w:rsid w:val="00C85B4B"/>
    <w:rsid w:val="00C8725D"/>
    <w:rsid w:val="00C87623"/>
    <w:rsid w:val="00C90463"/>
    <w:rsid w:val="00C9125A"/>
    <w:rsid w:val="00C92494"/>
    <w:rsid w:val="00C94E9D"/>
    <w:rsid w:val="00C95F26"/>
    <w:rsid w:val="00C9782A"/>
    <w:rsid w:val="00CA1BC9"/>
    <w:rsid w:val="00CA5E75"/>
    <w:rsid w:val="00CA614A"/>
    <w:rsid w:val="00CA6245"/>
    <w:rsid w:val="00CB0672"/>
    <w:rsid w:val="00CB100B"/>
    <w:rsid w:val="00CB11EC"/>
    <w:rsid w:val="00CB2B59"/>
    <w:rsid w:val="00CB4761"/>
    <w:rsid w:val="00CB5861"/>
    <w:rsid w:val="00CB7779"/>
    <w:rsid w:val="00CB7B14"/>
    <w:rsid w:val="00CC2973"/>
    <w:rsid w:val="00CC2BBB"/>
    <w:rsid w:val="00CC2D2C"/>
    <w:rsid w:val="00CC3FB9"/>
    <w:rsid w:val="00CC5530"/>
    <w:rsid w:val="00CC64F4"/>
    <w:rsid w:val="00CC6A71"/>
    <w:rsid w:val="00CC6CBA"/>
    <w:rsid w:val="00CC75FF"/>
    <w:rsid w:val="00CD0B81"/>
    <w:rsid w:val="00CD0CD7"/>
    <w:rsid w:val="00CD61F9"/>
    <w:rsid w:val="00CD651E"/>
    <w:rsid w:val="00CD789B"/>
    <w:rsid w:val="00CD7D8C"/>
    <w:rsid w:val="00CD7F3E"/>
    <w:rsid w:val="00CE03E2"/>
    <w:rsid w:val="00CE0D41"/>
    <w:rsid w:val="00CE0FA6"/>
    <w:rsid w:val="00CE387B"/>
    <w:rsid w:val="00CE66A7"/>
    <w:rsid w:val="00CE6BFC"/>
    <w:rsid w:val="00CE7D0C"/>
    <w:rsid w:val="00CF43FE"/>
    <w:rsid w:val="00CF6BD2"/>
    <w:rsid w:val="00CF72D4"/>
    <w:rsid w:val="00CF74B3"/>
    <w:rsid w:val="00D00206"/>
    <w:rsid w:val="00D00C77"/>
    <w:rsid w:val="00D02071"/>
    <w:rsid w:val="00D02BFA"/>
    <w:rsid w:val="00D04B84"/>
    <w:rsid w:val="00D0559B"/>
    <w:rsid w:val="00D107BD"/>
    <w:rsid w:val="00D118C9"/>
    <w:rsid w:val="00D1201F"/>
    <w:rsid w:val="00D143DC"/>
    <w:rsid w:val="00D15251"/>
    <w:rsid w:val="00D15341"/>
    <w:rsid w:val="00D15504"/>
    <w:rsid w:val="00D1582B"/>
    <w:rsid w:val="00D17E2D"/>
    <w:rsid w:val="00D22D01"/>
    <w:rsid w:val="00D24489"/>
    <w:rsid w:val="00D25695"/>
    <w:rsid w:val="00D25CE5"/>
    <w:rsid w:val="00D30205"/>
    <w:rsid w:val="00D31518"/>
    <w:rsid w:val="00D34A34"/>
    <w:rsid w:val="00D352E9"/>
    <w:rsid w:val="00D35750"/>
    <w:rsid w:val="00D35C07"/>
    <w:rsid w:val="00D37874"/>
    <w:rsid w:val="00D44020"/>
    <w:rsid w:val="00D4486D"/>
    <w:rsid w:val="00D44A51"/>
    <w:rsid w:val="00D45D73"/>
    <w:rsid w:val="00D46C78"/>
    <w:rsid w:val="00D47A13"/>
    <w:rsid w:val="00D52B3D"/>
    <w:rsid w:val="00D53455"/>
    <w:rsid w:val="00D53D5C"/>
    <w:rsid w:val="00D53F5B"/>
    <w:rsid w:val="00D57DD8"/>
    <w:rsid w:val="00D60161"/>
    <w:rsid w:val="00D62D4B"/>
    <w:rsid w:val="00D6392D"/>
    <w:rsid w:val="00D64E59"/>
    <w:rsid w:val="00D65949"/>
    <w:rsid w:val="00D66D88"/>
    <w:rsid w:val="00D67D1B"/>
    <w:rsid w:val="00D67DE4"/>
    <w:rsid w:val="00D7037E"/>
    <w:rsid w:val="00D706A2"/>
    <w:rsid w:val="00D71C9D"/>
    <w:rsid w:val="00D74E4A"/>
    <w:rsid w:val="00D76378"/>
    <w:rsid w:val="00D81348"/>
    <w:rsid w:val="00D8170D"/>
    <w:rsid w:val="00D818AD"/>
    <w:rsid w:val="00D82210"/>
    <w:rsid w:val="00D8287E"/>
    <w:rsid w:val="00D82EBE"/>
    <w:rsid w:val="00D83886"/>
    <w:rsid w:val="00D85194"/>
    <w:rsid w:val="00D8576F"/>
    <w:rsid w:val="00D904E5"/>
    <w:rsid w:val="00D9077F"/>
    <w:rsid w:val="00D90C4A"/>
    <w:rsid w:val="00D92B29"/>
    <w:rsid w:val="00D94C2E"/>
    <w:rsid w:val="00D962A3"/>
    <w:rsid w:val="00DA0C4B"/>
    <w:rsid w:val="00DA1A15"/>
    <w:rsid w:val="00DA4C62"/>
    <w:rsid w:val="00DA5539"/>
    <w:rsid w:val="00DB2508"/>
    <w:rsid w:val="00DB2892"/>
    <w:rsid w:val="00DB3D6D"/>
    <w:rsid w:val="00DB571F"/>
    <w:rsid w:val="00DB5ACC"/>
    <w:rsid w:val="00DC3148"/>
    <w:rsid w:val="00DC3CCE"/>
    <w:rsid w:val="00DC5581"/>
    <w:rsid w:val="00DC5999"/>
    <w:rsid w:val="00DC61C4"/>
    <w:rsid w:val="00DC6C1F"/>
    <w:rsid w:val="00DD045D"/>
    <w:rsid w:val="00DD072D"/>
    <w:rsid w:val="00DD1F39"/>
    <w:rsid w:val="00DD5702"/>
    <w:rsid w:val="00DE25B7"/>
    <w:rsid w:val="00DE26FA"/>
    <w:rsid w:val="00DE78C6"/>
    <w:rsid w:val="00DF0166"/>
    <w:rsid w:val="00DF0C87"/>
    <w:rsid w:val="00DF201E"/>
    <w:rsid w:val="00DF28CE"/>
    <w:rsid w:val="00DF52F5"/>
    <w:rsid w:val="00DF547E"/>
    <w:rsid w:val="00DF61D3"/>
    <w:rsid w:val="00DF6D96"/>
    <w:rsid w:val="00DF6F03"/>
    <w:rsid w:val="00DF6FCC"/>
    <w:rsid w:val="00E01D1D"/>
    <w:rsid w:val="00E01FFF"/>
    <w:rsid w:val="00E024DB"/>
    <w:rsid w:val="00E02C8B"/>
    <w:rsid w:val="00E05252"/>
    <w:rsid w:val="00E05A5A"/>
    <w:rsid w:val="00E05BD6"/>
    <w:rsid w:val="00E14491"/>
    <w:rsid w:val="00E14B8B"/>
    <w:rsid w:val="00E16ED8"/>
    <w:rsid w:val="00E22E76"/>
    <w:rsid w:val="00E23308"/>
    <w:rsid w:val="00E2366E"/>
    <w:rsid w:val="00E24D32"/>
    <w:rsid w:val="00E25643"/>
    <w:rsid w:val="00E25D4C"/>
    <w:rsid w:val="00E26841"/>
    <w:rsid w:val="00E30E50"/>
    <w:rsid w:val="00E315F1"/>
    <w:rsid w:val="00E321C1"/>
    <w:rsid w:val="00E40159"/>
    <w:rsid w:val="00E41163"/>
    <w:rsid w:val="00E4184F"/>
    <w:rsid w:val="00E428A7"/>
    <w:rsid w:val="00E4476D"/>
    <w:rsid w:val="00E44C03"/>
    <w:rsid w:val="00E44DEC"/>
    <w:rsid w:val="00E451DE"/>
    <w:rsid w:val="00E476B2"/>
    <w:rsid w:val="00E51944"/>
    <w:rsid w:val="00E54E01"/>
    <w:rsid w:val="00E54F47"/>
    <w:rsid w:val="00E553B2"/>
    <w:rsid w:val="00E5788C"/>
    <w:rsid w:val="00E606E7"/>
    <w:rsid w:val="00E61549"/>
    <w:rsid w:val="00E6231E"/>
    <w:rsid w:val="00E628B0"/>
    <w:rsid w:val="00E6400C"/>
    <w:rsid w:val="00E64E46"/>
    <w:rsid w:val="00E664EB"/>
    <w:rsid w:val="00E74C02"/>
    <w:rsid w:val="00E75256"/>
    <w:rsid w:val="00E7542C"/>
    <w:rsid w:val="00E77B17"/>
    <w:rsid w:val="00E80081"/>
    <w:rsid w:val="00E815A3"/>
    <w:rsid w:val="00E828E1"/>
    <w:rsid w:val="00E832AA"/>
    <w:rsid w:val="00E83BAD"/>
    <w:rsid w:val="00E83CC2"/>
    <w:rsid w:val="00E85878"/>
    <w:rsid w:val="00E87345"/>
    <w:rsid w:val="00E87CEB"/>
    <w:rsid w:val="00E90414"/>
    <w:rsid w:val="00E90831"/>
    <w:rsid w:val="00E908CC"/>
    <w:rsid w:val="00E921CF"/>
    <w:rsid w:val="00E9561C"/>
    <w:rsid w:val="00E95884"/>
    <w:rsid w:val="00E95D37"/>
    <w:rsid w:val="00E96A7D"/>
    <w:rsid w:val="00EA05CB"/>
    <w:rsid w:val="00EA2DFC"/>
    <w:rsid w:val="00EA7930"/>
    <w:rsid w:val="00EB0FD4"/>
    <w:rsid w:val="00EB3ED6"/>
    <w:rsid w:val="00EB41FC"/>
    <w:rsid w:val="00EB46B8"/>
    <w:rsid w:val="00EB4E83"/>
    <w:rsid w:val="00EB70C0"/>
    <w:rsid w:val="00EC0626"/>
    <w:rsid w:val="00EC19BC"/>
    <w:rsid w:val="00EC21AF"/>
    <w:rsid w:val="00EC2806"/>
    <w:rsid w:val="00EC3E0F"/>
    <w:rsid w:val="00EC4F79"/>
    <w:rsid w:val="00EC50E2"/>
    <w:rsid w:val="00EC5ACE"/>
    <w:rsid w:val="00EC5C47"/>
    <w:rsid w:val="00EC6127"/>
    <w:rsid w:val="00EC640A"/>
    <w:rsid w:val="00EC73F9"/>
    <w:rsid w:val="00EC7E93"/>
    <w:rsid w:val="00ED1A68"/>
    <w:rsid w:val="00ED2876"/>
    <w:rsid w:val="00ED2CF6"/>
    <w:rsid w:val="00ED3AF0"/>
    <w:rsid w:val="00ED3FA2"/>
    <w:rsid w:val="00ED3FE1"/>
    <w:rsid w:val="00ED6699"/>
    <w:rsid w:val="00EE07BC"/>
    <w:rsid w:val="00EE162B"/>
    <w:rsid w:val="00EE2833"/>
    <w:rsid w:val="00EE35F9"/>
    <w:rsid w:val="00EE47C0"/>
    <w:rsid w:val="00EE4E58"/>
    <w:rsid w:val="00EF099F"/>
    <w:rsid w:val="00EF1274"/>
    <w:rsid w:val="00EF13BA"/>
    <w:rsid w:val="00EF1967"/>
    <w:rsid w:val="00EF357B"/>
    <w:rsid w:val="00EF41A2"/>
    <w:rsid w:val="00EF4A40"/>
    <w:rsid w:val="00EF558D"/>
    <w:rsid w:val="00EF580A"/>
    <w:rsid w:val="00F00A8D"/>
    <w:rsid w:val="00F02816"/>
    <w:rsid w:val="00F03212"/>
    <w:rsid w:val="00F03ADC"/>
    <w:rsid w:val="00F03F37"/>
    <w:rsid w:val="00F04677"/>
    <w:rsid w:val="00F07C90"/>
    <w:rsid w:val="00F07D4F"/>
    <w:rsid w:val="00F07E48"/>
    <w:rsid w:val="00F10593"/>
    <w:rsid w:val="00F10FDE"/>
    <w:rsid w:val="00F11FC4"/>
    <w:rsid w:val="00F123CA"/>
    <w:rsid w:val="00F12C6B"/>
    <w:rsid w:val="00F1380C"/>
    <w:rsid w:val="00F14F35"/>
    <w:rsid w:val="00F16B65"/>
    <w:rsid w:val="00F223BD"/>
    <w:rsid w:val="00F22641"/>
    <w:rsid w:val="00F2333A"/>
    <w:rsid w:val="00F2342A"/>
    <w:rsid w:val="00F23FEE"/>
    <w:rsid w:val="00F3134E"/>
    <w:rsid w:val="00F33DA3"/>
    <w:rsid w:val="00F34905"/>
    <w:rsid w:val="00F34BD2"/>
    <w:rsid w:val="00F365BE"/>
    <w:rsid w:val="00F375D0"/>
    <w:rsid w:val="00F4158F"/>
    <w:rsid w:val="00F42328"/>
    <w:rsid w:val="00F425FD"/>
    <w:rsid w:val="00F44727"/>
    <w:rsid w:val="00F44A98"/>
    <w:rsid w:val="00F47546"/>
    <w:rsid w:val="00F477FE"/>
    <w:rsid w:val="00F5025D"/>
    <w:rsid w:val="00F51F97"/>
    <w:rsid w:val="00F53DF1"/>
    <w:rsid w:val="00F55AF0"/>
    <w:rsid w:val="00F55B5F"/>
    <w:rsid w:val="00F574AB"/>
    <w:rsid w:val="00F57BF1"/>
    <w:rsid w:val="00F57DFA"/>
    <w:rsid w:val="00F6134C"/>
    <w:rsid w:val="00F61377"/>
    <w:rsid w:val="00F61B24"/>
    <w:rsid w:val="00F61C61"/>
    <w:rsid w:val="00F62458"/>
    <w:rsid w:val="00F6406B"/>
    <w:rsid w:val="00F65096"/>
    <w:rsid w:val="00F67A9B"/>
    <w:rsid w:val="00F67B46"/>
    <w:rsid w:val="00F73524"/>
    <w:rsid w:val="00F73B3A"/>
    <w:rsid w:val="00F73D8F"/>
    <w:rsid w:val="00F75A0E"/>
    <w:rsid w:val="00F76914"/>
    <w:rsid w:val="00F771CE"/>
    <w:rsid w:val="00F8032F"/>
    <w:rsid w:val="00F82C9A"/>
    <w:rsid w:val="00F84DA1"/>
    <w:rsid w:val="00F8600C"/>
    <w:rsid w:val="00F917EF"/>
    <w:rsid w:val="00F93071"/>
    <w:rsid w:val="00F931B7"/>
    <w:rsid w:val="00F935DB"/>
    <w:rsid w:val="00F93FAF"/>
    <w:rsid w:val="00F96439"/>
    <w:rsid w:val="00F96562"/>
    <w:rsid w:val="00FA1DE9"/>
    <w:rsid w:val="00FA2265"/>
    <w:rsid w:val="00FA4620"/>
    <w:rsid w:val="00FA627D"/>
    <w:rsid w:val="00FA739D"/>
    <w:rsid w:val="00FA7499"/>
    <w:rsid w:val="00FB4EFE"/>
    <w:rsid w:val="00FB5CDD"/>
    <w:rsid w:val="00FB6E32"/>
    <w:rsid w:val="00FB7021"/>
    <w:rsid w:val="00FC1216"/>
    <w:rsid w:val="00FC3796"/>
    <w:rsid w:val="00FC49DB"/>
    <w:rsid w:val="00FC599C"/>
    <w:rsid w:val="00FC6730"/>
    <w:rsid w:val="00FC7700"/>
    <w:rsid w:val="00FC7E33"/>
    <w:rsid w:val="00FC7EE0"/>
    <w:rsid w:val="00FD06DB"/>
    <w:rsid w:val="00FD2214"/>
    <w:rsid w:val="00FD2286"/>
    <w:rsid w:val="00FD3054"/>
    <w:rsid w:val="00FD339E"/>
    <w:rsid w:val="00FD3FB4"/>
    <w:rsid w:val="00FD7861"/>
    <w:rsid w:val="00FD7899"/>
    <w:rsid w:val="00FD7EE9"/>
    <w:rsid w:val="00FE088C"/>
    <w:rsid w:val="00FE198F"/>
    <w:rsid w:val="00FE4EEE"/>
    <w:rsid w:val="00FE533E"/>
    <w:rsid w:val="00FE6048"/>
    <w:rsid w:val="00FE695B"/>
    <w:rsid w:val="00FE75C2"/>
    <w:rsid w:val="00FF0970"/>
    <w:rsid w:val="00FF70EF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0613B26"/>
  <w15:docId w15:val="{B54B52A0-BB42-4AA0-9ADA-647C02B1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727"/>
  </w:style>
  <w:style w:type="paragraph" w:styleId="Heading1">
    <w:name w:val="heading 1"/>
    <w:basedOn w:val="HeadingBase"/>
    <w:next w:val="BodyText"/>
    <w:qFormat/>
    <w:rsid w:val="00F44727"/>
    <w:pPr>
      <w:outlineLvl w:val="0"/>
    </w:pPr>
  </w:style>
  <w:style w:type="paragraph" w:styleId="Heading2">
    <w:name w:val="heading 2"/>
    <w:basedOn w:val="HeadingBase"/>
    <w:next w:val="BodyText"/>
    <w:qFormat/>
    <w:rsid w:val="00F44727"/>
    <w:pPr>
      <w:spacing w:before="160"/>
      <w:outlineLvl w:val="1"/>
    </w:pPr>
    <w:rPr>
      <w:i/>
      <w:sz w:val="28"/>
    </w:rPr>
  </w:style>
  <w:style w:type="paragraph" w:styleId="Heading3">
    <w:name w:val="heading 3"/>
    <w:basedOn w:val="HeadingBase"/>
    <w:next w:val="BodyText"/>
    <w:link w:val="Heading3Char"/>
    <w:qFormat/>
    <w:rsid w:val="00F44727"/>
    <w:pPr>
      <w:spacing w:before="120" w:after="80"/>
      <w:outlineLvl w:val="2"/>
    </w:pPr>
    <w:rPr>
      <w:rFonts w:ascii="Times New Roman" w:hAnsi="Times New Roman"/>
      <w:sz w:val="24"/>
    </w:rPr>
  </w:style>
  <w:style w:type="paragraph" w:styleId="Heading4">
    <w:name w:val="heading 4"/>
    <w:basedOn w:val="HeadingBase"/>
    <w:next w:val="BodyText"/>
    <w:qFormat/>
    <w:rsid w:val="00F44727"/>
    <w:pPr>
      <w:spacing w:before="120" w:after="80"/>
      <w:outlineLvl w:val="3"/>
    </w:pPr>
    <w:rPr>
      <w:rFonts w:ascii="Times New Roman" w:hAnsi="Times New Roman"/>
      <w:i/>
      <w:sz w:val="24"/>
    </w:rPr>
  </w:style>
  <w:style w:type="paragraph" w:styleId="Heading5">
    <w:name w:val="heading 5"/>
    <w:basedOn w:val="HeadingBase"/>
    <w:next w:val="BodyText"/>
    <w:qFormat/>
    <w:rsid w:val="00F44727"/>
    <w:pPr>
      <w:spacing w:before="120" w:after="80"/>
      <w:outlineLvl w:val="4"/>
    </w:pPr>
    <w:rPr>
      <w:sz w:val="20"/>
    </w:rPr>
  </w:style>
  <w:style w:type="paragraph" w:styleId="Heading6">
    <w:name w:val="heading 6"/>
    <w:basedOn w:val="HeadingBase"/>
    <w:next w:val="BodyText"/>
    <w:qFormat/>
    <w:rsid w:val="00F44727"/>
    <w:pPr>
      <w:spacing w:before="120" w:after="80"/>
      <w:outlineLvl w:val="5"/>
    </w:pPr>
    <w:rPr>
      <w:i/>
      <w:sz w:val="20"/>
    </w:rPr>
  </w:style>
  <w:style w:type="paragraph" w:styleId="Heading7">
    <w:name w:val="heading 7"/>
    <w:basedOn w:val="HeadingBase"/>
    <w:next w:val="BodyText"/>
    <w:qFormat/>
    <w:rsid w:val="00F44727"/>
    <w:pPr>
      <w:spacing w:before="80" w:after="60"/>
      <w:outlineLvl w:val="6"/>
    </w:pPr>
    <w:rPr>
      <w:rFonts w:ascii="Times New Roman" w:hAnsi="Times New Roman"/>
      <w:sz w:val="20"/>
    </w:rPr>
  </w:style>
  <w:style w:type="paragraph" w:styleId="Heading8">
    <w:name w:val="heading 8"/>
    <w:basedOn w:val="HeadingBase"/>
    <w:next w:val="BodyText"/>
    <w:qFormat/>
    <w:rsid w:val="00F44727"/>
    <w:pPr>
      <w:spacing w:before="80" w:after="60"/>
      <w:outlineLvl w:val="7"/>
    </w:pPr>
    <w:rPr>
      <w:rFonts w:ascii="Times New Roman" w:hAnsi="Times New Roman"/>
      <w:b w:val="0"/>
      <w:i/>
      <w:sz w:val="20"/>
    </w:rPr>
  </w:style>
  <w:style w:type="paragraph" w:styleId="Heading9">
    <w:name w:val="heading 9"/>
    <w:basedOn w:val="HeadingBase"/>
    <w:next w:val="BodyText"/>
    <w:qFormat/>
    <w:rsid w:val="00F44727"/>
    <w:pPr>
      <w:spacing w:before="80" w:after="60"/>
      <w:outlineLvl w:val="8"/>
    </w:pPr>
    <w:rPr>
      <w:rFonts w:ascii="Times New Roman" w:hAnsi="Times New Roman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Base">
    <w:name w:val="Heading Base"/>
    <w:basedOn w:val="Normal"/>
    <w:next w:val="BodyText"/>
    <w:rsid w:val="00F44727"/>
    <w:pPr>
      <w:keepNext/>
      <w:keepLines/>
      <w:spacing w:before="240" w:after="120"/>
    </w:pPr>
    <w:rPr>
      <w:rFonts w:ascii="Arial" w:hAnsi="Arial"/>
      <w:b/>
      <w:kern w:val="28"/>
      <w:sz w:val="36"/>
    </w:rPr>
  </w:style>
  <w:style w:type="paragraph" w:styleId="BodyText">
    <w:name w:val="Body Text"/>
    <w:basedOn w:val="Normal"/>
    <w:link w:val="BodyTextChar"/>
    <w:rsid w:val="00F44727"/>
    <w:pPr>
      <w:spacing w:after="160"/>
    </w:pPr>
  </w:style>
  <w:style w:type="character" w:customStyle="1" w:styleId="Lead-inEmphasis">
    <w:name w:val="Lead-in Emphasis"/>
    <w:rsid w:val="00F44727"/>
    <w:rPr>
      <w:b/>
      <w:i/>
    </w:rPr>
  </w:style>
  <w:style w:type="paragraph" w:customStyle="1" w:styleId="FootnoteBase">
    <w:name w:val="Footnote Base"/>
    <w:basedOn w:val="Normal"/>
    <w:rsid w:val="00F44727"/>
    <w:pPr>
      <w:tabs>
        <w:tab w:val="left" w:pos="187"/>
      </w:tabs>
      <w:spacing w:line="220" w:lineRule="exact"/>
      <w:ind w:left="187" w:hanging="187"/>
    </w:pPr>
    <w:rPr>
      <w:sz w:val="18"/>
    </w:rPr>
  </w:style>
  <w:style w:type="paragraph" w:customStyle="1" w:styleId="HeaderBase">
    <w:name w:val="Header Base"/>
    <w:basedOn w:val="Normal"/>
    <w:rsid w:val="00F44727"/>
    <w:pPr>
      <w:keepLines/>
      <w:tabs>
        <w:tab w:val="center" w:pos="4320"/>
        <w:tab w:val="right" w:pos="8640"/>
      </w:tabs>
    </w:pPr>
  </w:style>
  <w:style w:type="paragraph" w:customStyle="1" w:styleId="Address">
    <w:name w:val="Address"/>
    <w:basedOn w:val="BodyText"/>
    <w:rsid w:val="00F44727"/>
    <w:pPr>
      <w:keepLines/>
      <w:spacing w:after="0"/>
      <w:ind w:right="4320"/>
    </w:pPr>
  </w:style>
  <w:style w:type="paragraph" w:styleId="MessageHeader">
    <w:name w:val="Message Header"/>
    <w:basedOn w:val="BodyText"/>
    <w:rsid w:val="00F44727"/>
    <w:pPr>
      <w:keepLines/>
      <w:tabs>
        <w:tab w:val="left" w:pos="3600"/>
        <w:tab w:val="left" w:pos="4680"/>
      </w:tabs>
      <w:spacing w:after="240"/>
      <w:ind w:left="1080" w:hanging="1080"/>
    </w:pPr>
    <w:rPr>
      <w:rFonts w:ascii="Arial" w:hAnsi="Arial"/>
    </w:rPr>
  </w:style>
  <w:style w:type="paragraph" w:styleId="Date">
    <w:name w:val="Date"/>
    <w:basedOn w:val="BodyText"/>
    <w:rsid w:val="00F44727"/>
    <w:pPr>
      <w:keepNext/>
      <w:spacing w:before="480"/>
    </w:pPr>
  </w:style>
  <w:style w:type="paragraph" w:styleId="List">
    <w:name w:val="List"/>
    <w:basedOn w:val="BodyText"/>
    <w:rsid w:val="00F44727"/>
    <w:pPr>
      <w:tabs>
        <w:tab w:val="left" w:pos="720"/>
      </w:tabs>
      <w:spacing w:after="80"/>
      <w:ind w:left="720" w:hanging="360"/>
    </w:pPr>
  </w:style>
  <w:style w:type="paragraph" w:styleId="MacroText">
    <w:name w:val="macro"/>
    <w:basedOn w:val="BodyText"/>
    <w:semiHidden/>
    <w:rsid w:val="00F44727"/>
    <w:pPr>
      <w:spacing w:after="120"/>
    </w:pPr>
    <w:rPr>
      <w:rFonts w:ascii="Courier New" w:hAnsi="Courier New"/>
    </w:rPr>
  </w:style>
  <w:style w:type="paragraph" w:customStyle="1" w:styleId="Picture">
    <w:name w:val="Picture"/>
    <w:basedOn w:val="BodyText"/>
    <w:rsid w:val="00F44727"/>
    <w:pPr>
      <w:keepNext/>
    </w:pPr>
  </w:style>
  <w:style w:type="paragraph" w:styleId="CommentText">
    <w:name w:val="annotation text"/>
    <w:basedOn w:val="FootnoteBase"/>
    <w:semiHidden/>
    <w:rsid w:val="00F44727"/>
    <w:pPr>
      <w:spacing w:after="120"/>
    </w:pPr>
    <w:rPr>
      <w:sz w:val="20"/>
    </w:rPr>
  </w:style>
  <w:style w:type="paragraph" w:styleId="Footer">
    <w:name w:val="footer"/>
    <w:basedOn w:val="HeaderBase"/>
    <w:rsid w:val="00F44727"/>
  </w:style>
  <w:style w:type="paragraph" w:styleId="Header">
    <w:name w:val="header"/>
    <w:basedOn w:val="HeaderBase"/>
    <w:rsid w:val="00F44727"/>
  </w:style>
  <w:style w:type="paragraph" w:customStyle="1" w:styleId="DocumentLabel">
    <w:name w:val="Document Label"/>
    <w:basedOn w:val="HeadingBase"/>
    <w:rsid w:val="00F44727"/>
    <w:pPr>
      <w:spacing w:after="360"/>
    </w:pPr>
    <w:rPr>
      <w:rFonts w:ascii="Times New Roman" w:hAnsi="Times New Roman"/>
    </w:rPr>
  </w:style>
  <w:style w:type="character" w:customStyle="1" w:styleId="Superscript">
    <w:name w:val="Superscript"/>
    <w:rsid w:val="00F44727"/>
    <w:rPr>
      <w:vertAlign w:val="superscript"/>
    </w:rPr>
  </w:style>
  <w:style w:type="paragraph" w:customStyle="1" w:styleId="ReturnAddress">
    <w:name w:val="Return Address"/>
    <w:basedOn w:val="Address"/>
    <w:rsid w:val="00F44727"/>
  </w:style>
  <w:style w:type="paragraph" w:styleId="ListBullet">
    <w:name w:val="List Bullet"/>
    <w:basedOn w:val="List"/>
    <w:rsid w:val="00F44727"/>
    <w:pPr>
      <w:tabs>
        <w:tab w:val="clear" w:pos="720"/>
      </w:tabs>
      <w:spacing w:after="160"/>
    </w:pPr>
  </w:style>
  <w:style w:type="paragraph" w:styleId="ListNumber">
    <w:name w:val="List Number"/>
    <w:basedOn w:val="List"/>
    <w:rsid w:val="00F44727"/>
    <w:pPr>
      <w:tabs>
        <w:tab w:val="clear" w:pos="720"/>
      </w:tabs>
      <w:spacing w:after="160"/>
    </w:pPr>
  </w:style>
  <w:style w:type="paragraph" w:customStyle="1" w:styleId="BodyTextKeep">
    <w:name w:val="Body Text Keep"/>
    <w:basedOn w:val="BodyText"/>
    <w:rsid w:val="00F44727"/>
    <w:pPr>
      <w:keepNext/>
    </w:pPr>
  </w:style>
  <w:style w:type="paragraph" w:customStyle="1" w:styleId="ListBulletFirst">
    <w:name w:val="List Bullet First"/>
    <w:basedOn w:val="ListBullet"/>
    <w:next w:val="ListBullet"/>
    <w:rsid w:val="00F44727"/>
    <w:pPr>
      <w:spacing w:before="80"/>
    </w:pPr>
  </w:style>
  <w:style w:type="paragraph" w:customStyle="1" w:styleId="ListBulletLast">
    <w:name w:val="List Bullet Last"/>
    <w:basedOn w:val="ListBullet"/>
    <w:next w:val="BodyText"/>
    <w:rsid w:val="00F44727"/>
    <w:pPr>
      <w:spacing w:after="240"/>
    </w:pPr>
  </w:style>
  <w:style w:type="paragraph" w:customStyle="1" w:styleId="AttentionLine">
    <w:name w:val="Attention Line"/>
    <w:basedOn w:val="BodyText"/>
    <w:rsid w:val="00F44727"/>
    <w:rPr>
      <w:b/>
      <w:i/>
    </w:rPr>
  </w:style>
  <w:style w:type="paragraph" w:customStyle="1" w:styleId="CompanyName">
    <w:name w:val="Company Name"/>
    <w:basedOn w:val="BodyText"/>
    <w:rsid w:val="00F44727"/>
    <w:pPr>
      <w:spacing w:before="120" w:after="80"/>
    </w:pPr>
    <w:rPr>
      <w:b/>
      <w:sz w:val="28"/>
    </w:rPr>
  </w:style>
  <w:style w:type="character" w:styleId="EndnoteReference">
    <w:name w:val="endnote reference"/>
    <w:semiHidden/>
    <w:rsid w:val="00F44727"/>
    <w:rPr>
      <w:vertAlign w:val="superscript"/>
    </w:rPr>
  </w:style>
  <w:style w:type="paragraph" w:customStyle="1" w:styleId="ListNumberFirst">
    <w:name w:val="List Number First"/>
    <w:basedOn w:val="ListNumber"/>
    <w:next w:val="ListNumber"/>
    <w:rsid w:val="00F44727"/>
    <w:pPr>
      <w:spacing w:before="80"/>
    </w:pPr>
  </w:style>
  <w:style w:type="paragraph" w:customStyle="1" w:styleId="ListNumberLast">
    <w:name w:val="List Number Last"/>
    <w:basedOn w:val="ListNumber"/>
    <w:next w:val="BodyText"/>
    <w:rsid w:val="00F44727"/>
    <w:pPr>
      <w:spacing w:after="240"/>
    </w:pPr>
  </w:style>
  <w:style w:type="paragraph" w:customStyle="1" w:styleId="ListFirst">
    <w:name w:val="List First"/>
    <w:basedOn w:val="List"/>
    <w:next w:val="List"/>
    <w:rsid w:val="00F44727"/>
    <w:pPr>
      <w:spacing w:before="80"/>
    </w:pPr>
  </w:style>
  <w:style w:type="paragraph" w:customStyle="1" w:styleId="ListLast">
    <w:name w:val="List Last"/>
    <w:basedOn w:val="List"/>
    <w:next w:val="BodyText"/>
    <w:rsid w:val="00F44727"/>
    <w:pPr>
      <w:spacing w:after="240"/>
    </w:pPr>
  </w:style>
  <w:style w:type="paragraph" w:customStyle="1" w:styleId="Pages">
    <w:name w:val="Pages"/>
    <w:basedOn w:val="BodyText"/>
    <w:rsid w:val="00F44727"/>
    <w:pPr>
      <w:spacing w:after="0"/>
    </w:pPr>
    <w:rPr>
      <w:rFonts w:ascii="Arial" w:hAnsi="Arial"/>
      <w:b/>
    </w:rPr>
  </w:style>
  <w:style w:type="paragraph" w:styleId="BalloonText">
    <w:name w:val="Balloon Text"/>
    <w:basedOn w:val="Normal"/>
    <w:semiHidden/>
    <w:rsid w:val="00414985"/>
    <w:rPr>
      <w:rFonts w:ascii="Tahoma" w:hAnsi="Tahoma" w:cs="Tahoma"/>
      <w:sz w:val="16"/>
      <w:szCs w:val="16"/>
    </w:rPr>
  </w:style>
  <w:style w:type="paragraph" w:styleId="EndnoteText">
    <w:name w:val="endnote text"/>
    <w:basedOn w:val="FootnoteBase"/>
    <w:semiHidden/>
    <w:rsid w:val="00F44727"/>
    <w:pPr>
      <w:spacing w:after="120"/>
    </w:pPr>
  </w:style>
  <w:style w:type="paragraph" w:customStyle="1" w:styleId="MessageHeaderFirst">
    <w:name w:val="Message Header First"/>
    <w:basedOn w:val="MessageHeader"/>
    <w:next w:val="MessageHeader"/>
    <w:rsid w:val="00F44727"/>
    <w:pPr>
      <w:spacing w:before="120"/>
    </w:pPr>
  </w:style>
  <w:style w:type="paragraph" w:styleId="List5">
    <w:name w:val="List 5"/>
    <w:basedOn w:val="List"/>
    <w:rsid w:val="00F44727"/>
    <w:pPr>
      <w:tabs>
        <w:tab w:val="clear" w:pos="720"/>
        <w:tab w:val="left" w:pos="2160"/>
      </w:tabs>
      <w:ind w:left="2160"/>
    </w:pPr>
  </w:style>
  <w:style w:type="paragraph" w:styleId="BodyTextIndent">
    <w:name w:val="Body Text Indent"/>
    <w:basedOn w:val="BodyText"/>
    <w:rsid w:val="00F44727"/>
    <w:pPr>
      <w:ind w:left="360"/>
    </w:pPr>
  </w:style>
  <w:style w:type="paragraph" w:styleId="List2">
    <w:name w:val="List 2"/>
    <w:basedOn w:val="List"/>
    <w:rsid w:val="00F44727"/>
    <w:pPr>
      <w:tabs>
        <w:tab w:val="clear" w:pos="720"/>
        <w:tab w:val="left" w:pos="1080"/>
      </w:tabs>
      <w:ind w:left="1080"/>
    </w:pPr>
  </w:style>
  <w:style w:type="paragraph" w:styleId="List3">
    <w:name w:val="List 3"/>
    <w:basedOn w:val="List"/>
    <w:rsid w:val="00F44727"/>
    <w:pPr>
      <w:tabs>
        <w:tab w:val="clear" w:pos="720"/>
        <w:tab w:val="left" w:pos="1440"/>
      </w:tabs>
      <w:ind w:left="1440"/>
    </w:pPr>
  </w:style>
  <w:style w:type="paragraph" w:styleId="List4">
    <w:name w:val="List 4"/>
    <w:basedOn w:val="List"/>
    <w:rsid w:val="00F44727"/>
    <w:pPr>
      <w:tabs>
        <w:tab w:val="clear" w:pos="720"/>
        <w:tab w:val="left" w:pos="1800"/>
      </w:tabs>
      <w:ind w:left="1800"/>
    </w:pPr>
  </w:style>
  <w:style w:type="paragraph" w:styleId="ListBullet2">
    <w:name w:val="List Bullet 2"/>
    <w:basedOn w:val="ListBullet"/>
    <w:rsid w:val="00F44727"/>
    <w:pPr>
      <w:ind w:left="1080"/>
    </w:pPr>
  </w:style>
  <w:style w:type="paragraph" w:styleId="ListBullet3">
    <w:name w:val="List Bullet 3"/>
    <w:basedOn w:val="ListBullet"/>
    <w:rsid w:val="00F44727"/>
    <w:pPr>
      <w:ind w:left="1440"/>
    </w:pPr>
  </w:style>
  <w:style w:type="paragraph" w:styleId="ListBullet4">
    <w:name w:val="List Bullet 4"/>
    <w:basedOn w:val="ListBullet"/>
    <w:rsid w:val="00F44727"/>
    <w:pPr>
      <w:ind w:left="1800"/>
    </w:pPr>
  </w:style>
  <w:style w:type="paragraph" w:styleId="ListBullet5">
    <w:name w:val="List Bullet 5"/>
    <w:basedOn w:val="ListBullet"/>
    <w:rsid w:val="00F44727"/>
    <w:pPr>
      <w:ind w:left="2160"/>
    </w:pPr>
  </w:style>
  <w:style w:type="paragraph" w:styleId="ListNumber2">
    <w:name w:val="List Number 2"/>
    <w:basedOn w:val="ListNumber"/>
    <w:rsid w:val="00F44727"/>
    <w:pPr>
      <w:ind w:left="1080"/>
    </w:pPr>
  </w:style>
  <w:style w:type="paragraph" w:styleId="ListNumber3">
    <w:name w:val="List Number 3"/>
    <w:basedOn w:val="ListNumber"/>
    <w:rsid w:val="00F44727"/>
    <w:pPr>
      <w:ind w:left="1440"/>
    </w:pPr>
  </w:style>
  <w:style w:type="paragraph" w:styleId="ListNumber4">
    <w:name w:val="List Number 4"/>
    <w:basedOn w:val="ListNumber"/>
    <w:rsid w:val="00F44727"/>
    <w:pPr>
      <w:ind w:left="1800"/>
    </w:pPr>
  </w:style>
  <w:style w:type="paragraph" w:styleId="ListNumber5">
    <w:name w:val="List Number 5"/>
    <w:basedOn w:val="ListNumber"/>
    <w:rsid w:val="00F44727"/>
    <w:pPr>
      <w:ind w:left="2160"/>
    </w:pPr>
  </w:style>
  <w:style w:type="paragraph" w:styleId="ListContinue">
    <w:name w:val="List Continue"/>
    <w:basedOn w:val="List"/>
    <w:rsid w:val="00F44727"/>
    <w:pPr>
      <w:tabs>
        <w:tab w:val="clear" w:pos="720"/>
      </w:tabs>
      <w:spacing w:after="160"/>
    </w:pPr>
  </w:style>
  <w:style w:type="character" w:styleId="FootnoteReference">
    <w:name w:val="footnote reference"/>
    <w:semiHidden/>
    <w:rsid w:val="00F44727"/>
    <w:rPr>
      <w:vertAlign w:val="superscript"/>
    </w:rPr>
  </w:style>
  <w:style w:type="paragraph" w:styleId="FootnoteText">
    <w:name w:val="footnote text"/>
    <w:basedOn w:val="FootnoteBase"/>
    <w:semiHidden/>
    <w:rsid w:val="00F44727"/>
    <w:pPr>
      <w:spacing w:after="120"/>
    </w:pPr>
  </w:style>
  <w:style w:type="character" w:customStyle="1" w:styleId="MessageHeaderLabel">
    <w:name w:val="Message Header Label"/>
    <w:rsid w:val="00F44727"/>
    <w:rPr>
      <w:rFonts w:ascii="Arial" w:hAnsi="Arial"/>
      <w:b/>
      <w:caps/>
      <w:sz w:val="18"/>
    </w:rPr>
  </w:style>
  <w:style w:type="character" w:styleId="Emphasis">
    <w:name w:val="Emphasis"/>
    <w:qFormat/>
    <w:rsid w:val="00F44727"/>
    <w:rPr>
      <w:i/>
    </w:rPr>
  </w:style>
  <w:style w:type="character" w:styleId="PageNumber">
    <w:name w:val="page number"/>
    <w:rsid w:val="00F44727"/>
    <w:rPr>
      <w:b/>
    </w:rPr>
  </w:style>
  <w:style w:type="paragraph" w:styleId="Subtitle">
    <w:name w:val="Subtitle"/>
    <w:basedOn w:val="Title"/>
    <w:next w:val="BodyText"/>
    <w:qFormat/>
    <w:rsid w:val="00F44727"/>
    <w:pPr>
      <w:spacing w:before="0" w:after="240"/>
    </w:pPr>
    <w:rPr>
      <w:b w:val="0"/>
      <w:i/>
      <w:sz w:val="28"/>
    </w:rPr>
  </w:style>
  <w:style w:type="character" w:styleId="CommentReference">
    <w:name w:val="annotation reference"/>
    <w:semiHidden/>
    <w:rsid w:val="00F44727"/>
    <w:rPr>
      <w:sz w:val="16"/>
    </w:rPr>
  </w:style>
  <w:style w:type="paragraph" w:styleId="ListContinue2">
    <w:name w:val="List Continue 2"/>
    <w:basedOn w:val="ListContinue"/>
    <w:rsid w:val="00F44727"/>
    <w:pPr>
      <w:ind w:left="1080"/>
    </w:pPr>
  </w:style>
  <w:style w:type="paragraph" w:styleId="ListContinue3">
    <w:name w:val="List Continue 3"/>
    <w:basedOn w:val="ListContinue"/>
    <w:rsid w:val="00F44727"/>
    <w:pPr>
      <w:ind w:left="1440"/>
    </w:pPr>
  </w:style>
  <w:style w:type="paragraph" w:styleId="ListContinue4">
    <w:name w:val="List Continue 4"/>
    <w:basedOn w:val="ListContinue"/>
    <w:rsid w:val="00F44727"/>
    <w:pPr>
      <w:ind w:left="1800"/>
    </w:pPr>
  </w:style>
  <w:style w:type="paragraph" w:styleId="ListContinue5">
    <w:name w:val="List Continue 5"/>
    <w:basedOn w:val="ListContinue"/>
    <w:rsid w:val="00F44727"/>
    <w:pPr>
      <w:ind w:left="2160"/>
    </w:pPr>
  </w:style>
  <w:style w:type="paragraph" w:customStyle="1" w:styleId="MessageHeaderLast">
    <w:name w:val="Message Header Last"/>
    <w:basedOn w:val="MessageHeader"/>
    <w:next w:val="BodyText"/>
    <w:rsid w:val="00F44727"/>
    <w:pPr>
      <w:spacing w:after="360"/>
    </w:pPr>
  </w:style>
  <w:style w:type="paragraph" w:styleId="Title">
    <w:name w:val="Title"/>
    <w:basedOn w:val="HeadingBase"/>
    <w:next w:val="Subtitle"/>
    <w:qFormat/>
    <w:rsid w:val="00F44727"/>
    <w:pPr>
      <w:spacing w:before="360" w:after="160"/>
      <w:jc w:val="center"/>
    </w:pPr>
    <w:rPr>
      <w:sz w:val="40"/>
    </w:rPr>
  </w:style>
  <w:style w:type="character" w:customStyle="1" w:styleId="Heading3Char">
    <w:name w:val="Heading 3 Char"/>
    <w:basedOn w:val="DefaultParagraphFont"/>
    <w:link w:val="Heading3"/>
    <w:rsid w:val="005B64E2"/>
    <w:rPr>
      <w:b/>
      <w:kern w:val="28"/>
      <w:sz w:val="24"/>
    </w:rPr>
  </w:style>
  <w:style w:type="character" w:customStyle="1" w:styleId="BodyTextChar">
    <w:name w:val="Body Text Char"/>
    <w:basedOn w:val="DefaultParagraphFont"/>
    <w:link w:val="BodyText"/>
    <w:rsid w:val="005B64E2"/>
  </w:style>
  <w:style w:type="paragraph" w:customStyle="1" w:styleId="Style1">
    <w:name w:val="Style1"/>
    <w:basedOn w:val="Heading3"/>
    <w:link w:val="Style1Char"/>
    <w:qFormat/>
    <w:rsid w:val="0054179E"/>
    <w:rPr>
      <w:rFonts w:ascii="Arial" w:hAnsi="Arial"/>
    </w:rPr>
  </w:style>
  <w:style w:type="character" w:customStyle="1" w:styleId="Style1Char">
    <w:name w:val="Style1 Char"/>
    <w:basedOn w:val="Heading3Char"/>
    <w:link w:val="Style1"/>
    <w:rsid w:val="0054179E"/>
    <w:rPr>
      <w:rFonts w:ascii="Arial" w:hAnsi="Arial"/>
      <w:b/>
      <w:kern w:val="28"/>
      <w:sz w:val="24"/>
    </w:rPr>
  </w:style>
  <w:style w:type="character" w:styleId="Hyperlink">
    <w:name w:val="Hyperlink"/>
    <w:basedOn w:val="DefaultParagraphFont"/>
    <w:unhideWhenUsed/>
    <w:rsid w:val="001D38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8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TEMPLATE\FAXCOVR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F42360-604A-4691-B9C7-391C41DC4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FAXCOVR1.DOT</Template>
  <TotalTime>0</TotalTime>
  <Pages>1</Pages>
  <Words>130</Words>
  <Characters>729</Characters>
  <Application>Microsoft Office Word</Application>
  <DocSecurity>0</DocSecurity>
  <Lines>33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[Company Name]</vt:lpstr>
    </vt:vector>
  </TitlesOfParts>
  <Company>Washtenaw County Govenment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 Name]</dc:title>
  <dc:creator>vbhui</dc:creator>
  <cp:lastModifiedBy>Henson, Shannon</cp:lastModifiedBy>
  <cp:revision>2</cp:revision>
  <cp:lastPrinted>2026-07-02T21:01:00Z</cp:lastPrinted>
  <dcterms:created xsi:type="dcterms:W3CDTF">2026-07-02T21:01:00Z</dcterms:created>
  <dcterms:modified xsi:type="dcterms:W3CDTF">2026-07-02T21:01:00Z</dcterms:modified>
</cp:coreProperties>
</file>