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B9AA79" w14:textId="77777777" w:rsidR="00527AFE" w:rsidRDefault="00527AFE">
      <w:pPr>
        <w:pStyle w:val="CompanyName"/>
        <w:spacing w:after="0"/>
        <w:rPr>
          <w:rFonts w:ascii="Arial" w:hAnsi="Arial"/>
          <w:sz w:val="24"/>
        </w:rPr>
      </w:pPr>
    </w:p>
    <w:p w14:paraId="7CCDD638" w14:textId="77777777" w:rsidR="00E9561C" w:rsidRDefault="00E9561C">
      <w:pPr>
        <w:pStyle w:val="CompanyName"/>
        <w:spacing w:after="0"/>
        <w:rPr>
          <w:rFonts w:ascii="Arial" w:hAnsi="Arial"/>
        </w:rPr>
      </w:pPr>
      <w:r>
        <w:rPr>
          <w:rFonts w:ascii="Arial" w:hAnsi="Arial"/>
          <w:sz w:val="24"/>
        </w:rPr>
        <w:t>15th District Court</w:t>
      </w:r>
    </w:p>
    <w:p w14:paraId="7FA0229E" w14:textId="77777777" w:rsidR="00F96439" w:rsidRDefault="00BB5FAA">
      <w:pPr>
        <w:pStyle w:val="ReturnAddress"/>
        <w:rPr>
          <w:rFonts w:ascii="Arial" w:hAnsi="Arial"/>
        </w:rPr>
      </w:pPr>
      <w:r>
        <w:rPr>
          <w:rFonts w:ascii="Arial" w:hAnsi="Arial"/>
        </w:rPr>
        <w:t>3</w:t>
      </w:r>
      <w:r w:rsidR="00F96439">
        <w:rPr>
          <w:rFonts w:ascii="Arial" w:hAnsi="Arial"/>
        </w:rPr>
        <w:t>01 E. Huron St.</w:t>
      </w:r>
    </w:p>
    <w:p w14:paraId="3D5D0667" w14:textId="77777777" w:rsidR="00E9561C" w:rsidRDefault="00E9561C">
      <w:pPr>
        <w:pStyle w:val="ReturnAddress"/>
        <w:rPr>
          <w:rFonts w:ascii="Arial" w:hAnsi="Arial"/>
        </w:rPr>
      </w:pPr>
      <w:r>
        <w:rPr>
          <w:rFonts w:ascii="Arial" w:hAnsi="Arial"/>
        </w:rPr>
        <w:t xml:space="preserve"> P.O. Box 8650</w:t>
      </w:r>
    </w:p>
    <w:p w14:paraId="34CB72C3" w14:textId="77777777" w:rsidR="00E9561C" w:rsidRDefault="00E9561C">
      <w:pPr>
        <w:pStyle w:val="ReturnAddress"/>
        <w:ind w:right="3600"/>
        <w:rPr>
          <w:rFonts w:ascii="Arial" w:hAnsi="Arial"/>
        </w:rPr>
      </w:pPr>
      <w:smartTag w:uri="urn:schemas-microsoft-com:office:smarttags" w:element="place">
        <w:smartTag w:uri="urn:schemas-microsoft-com:office:smarttags" w:element="City">
          <w:r>
            <w:rPr>
              <w:rFonts w:ascii="Arial" w:hAnsi="Arial"/>
            </w:rPr>
            <w:t>Ann Arbor</w:t>
          </w:r>
        </w:smartTag>
        <w:r>
          <w:rPr>
            <w:rFonts w:ascii="Arial" w:hAnsi="Arial"/>
          </w:rPr>
          <w:t xml:space="preserve">, </w:t>
        </w:r>
        <w:smartTag w:uri="urn:schemas-microsoft-com:office:smarttags" w:element="State">
          <w:r>
            <w:rPr>
              <w:rFonts w:ascii="Arial" w:hAnsi="Arial"/>
            </w:rPr>
            <w:t>Michigan</w:t>
          </w:r>
        </w:smartTag>
        <w:r>
          <w:rPr>
            <w:rFonts w:ascii="Arial" w:hAnsi="Arial"/>
          </w:rPr>
          <w:t xml:space="preserve"> </w:t>
        </w:r>
        <w:smartTag w:uri="urn:schemas-microsoft-com:office:smarttags" w:element="PostalCode">
          <w:r>
            <w:rPr>
              <w:rFonts w:ascii="Arial" w:hAnsi="Arial"/>
            </w:rPr>
            <w:t>48107-8650</w:t>
          </w:r>
        </w:smartTag>
      </w:smartTag>
    </w:p>
    <w:p w14:paraId="7BFE7868" w14:textId="77777777" w:rsidR="00E9561C" w:rsidRDefault="00E9561C">
      <w:pPr>
        <w:pStyle w:val="DocumentLabel"/>
        <w:rPr>
          <w:rFonts w:ascii="Arial" w:hAnsi="Arial"/>
        </w:rPr>
      </w:pPr>
    </w:p>
    <w:p w14:paraId="6C5E1841" w14:textId="30938B63" w:rsidR="00E9561C" w:rsidRDefault="00E9561C" w:rsidP="00C77F84">
      <w:pPr>
        <w:pStyle w:val="DocumentLabel"/>
        <w:contextualSpacing/>
        <w:rPr>
          <w:rFonts w:ascii="Arial" w:hAnsi="Arial"/>
        </w:rPr>
      </w:pPr>
      <w:r>
        <w:rPr>
          <w:rFonts w:ascii="Arial" w:hAnsi="Arial"/>
        </w:rPr>
        <w:t>Fax Cover Sheet</w:t>
      </w:r>
    </w:p>
    <w:p w14:paraId="275717E1" w14:textId="78414285" w:rsidR="00C77F84" w:rsidRDefault="00C77F84" w:rsidP="00C77F84">
      <w:pPr>
        <w:pStyle w:val="DocumentLabel"/>
        <w:contextualSpacing/>
        <w:rPr>
          <w:rFonts w:ascii="Arial" w:hAnsi="Arial"/>
        </w:rPr>
      </w:pPr>
    </w:p>
    <w:p w14:paraId="7AA1E392" w14:textId="77777777" w:rsidR="00C77F84" w:rsidRDefault="00C77F84" w:rsidP="00C77F84">
      <w:pPr>
        <w:pStyle w:val="DocumentLabel"/>
        <w:contextualSpacing/>
        <w:rPr>
          <w:rFonts w:ascii="Arial" w:hAnsi="Arial"/>
        </w:rPr>
      </w:pPr>
    </w:p>
    <w:p w14:paraId="70D553CC" w14:textId="035BCF1C" w:rsidR="00E9561C" w:rsidRPr="007C7AE4" w:rsidRDefault="00E9561C" w:rsidP="00BB5FAA">
      <w:pPr>
        <w:pStyle w:val="MessageHeaderFirst"/>
        <w:contextualSpacing/>
      </w:pPr>
      <w:r w:rsidRPr="007C7AE4">
        <w:rPr>
          <w:rStyle w:val="MessageHeaderLabel"/>
          <w:sz w:val="20"/>
        </w:rPr>
        <w:t>Date:</w:t>
      </w:r>
      <w:r w:rsidRPr="007C7AE4">
        <w:tab/>
      </w:r>
      <w:r w:rsidR="001F40C7">
        <w:fldChar w:fldCharType="begin"/>
      </w:r>
      <w:r w:rsidR="001F40C7">
        <w:instrText xml:space="preserve"> TIME \@ "MMMM d, yyyy" </w:instrText>
      </w:r>
      <w:r w:rsidR="001F40C7">
        <w:fldChar w:fldCharType="separate"/>
      </w:r>
      <w:r w:rsidR="008323B7">
        <w:rPr>
          <w:noProof/>
        </w:rPr>
        <w:t>December 5, 2022</w:t>
      </w:r>
      <w:r w:rsidR="001F40C7">
        <w:rPr>
          <w:noProof/>
        </w:rPr>
        <w:fldChar w:fldCharType="end"/>
      </w:r>
      <w:r w:rsidRPr="007C7AE4">
        <w:tab/>
      </w:r>
      <w:r w:rsidR="00B7085C">
        <w:t xml:space="preserve">           </w:t>
      </w:r>
      <w:r w:rsidR="00C77F84">
        <w:tab/>
      </w:r>
      <w:r w:rsidRPr="007C7AE4">
        <w:rPr>
          <w:rStyle w:val="MessageHeaderLabel"/>
          <w:sz w:val="20"/>
        </w:rPr>
        <w:t>Time:</w:t>
      </w:r>
      <w:r w:rsidR="00C77F84">
        <w:rPr>
          <w:rStyle w:val="MessageHeaderLabel"/>
          <w:sz w:val="20"/>
        </w:rPr>
        <w:tab/>
      </w:r>
      <w:r w:rsidR="0090232D">
        <w:rPr>
          <w:noProof/>
        </w:rPr>
        <w:fldChar w:fldCharType="begin"/>
      </w:r>
      <w:r w:rsidR="0090232D">
        <w:rPr>
          <w:noProof/>
        </w:rPr>
        <w:instrText xml:space="preserve"> TIME  \* MERGEFORMAT </w:instrText>
      </w:r>
      <w:r w:rsidR="0090232D">
        <w:rPr>
          <w:noProof/>
        </w:rPr>
        <w:fldChar w:fldCharType="separate"/>
      </w:r>
      <w:r w:rsidR="008323B7">
        <w:rPr>
          <w:noProof/>
        </w:rPr>
        <w:t>9:02 AM</w:t>
      </w:r>
      <w:r w:rsidR="0090232D">
        <w:rPr>
          <w:noProof/>
        </w:rPr>
        <w:fldChar w:fldCharType="end"/>
      </w:r>
    </w:p>
    <w:p w14:paraId="42FC9F63" w14:textId="7480D711" w:rsidR="00E9561C" w:rsidRPr="007C7AE4" w:rsidRDefault="00E9561C" w:rsidP="00C77F84">
      <w:pPr>
        <w:pStyle w:val="MessageHeader"/>
        <w:ind w:right="-720"/>
        <w:contextualSpacing/>
      </w:pPr>
      <w:r w:rsidRPr="007C7AE4">
        <w:rPr>
          <w:rStyle w:val="MessageHeaderLabel"/>
          <w:sz w:val="20"/>
        </w:rPr>
        <w:t>To:</w:t>
      </w:r>
      <w:r w:rsidR="00EB638F">
        <w:tab/>
        <w:t>U</w:t>
      </w:r>
      <w:r w:rsidR="00EB638F" w:rsidRPr="007C7AE4">
        <w:t>niversity Translators Services</w:t>
      </w:r>
      <w:r w:rsidR="00EB638F">
        <w:t xml:space="preserve">      </w:t>
      </w:r>
      <w:r w:rsidR="00B7085C">
        <w:t xml:space="preserve">         </w:t>
      </w:r>
      <w:r w:rsidR="00C77F84">
        <w:tab/>
      </w:r>
      <w:r w:rsidRPr="007C7AE4">
        <w:rPr>
          <w:rStyle w:val="MessageHeaderLabel"/>
          <w:sz w:val="20"/>
        </w:rPr>
        <w:t>Phone</w:t>
      </w:r>
      <w:r w:rsidR="00C77F84">
        <w:rPr>
          <w:rStyle w:val="MessageHeaderLabel"/>
          <w:sz w:val="20"/>
        </w:rPr>
        <w:t>:</w:t>
      </w:r>
      <w:r w:rsidR="00C77F84">
        <w:rPr>
          <w:rStyle w:val="MessageHeaderLabel"/>
          <w:sz w:val="20"/>
        </w:rPr>
        <w:tab/>
      </w:r>
      <w:r w:rsidRPr="007C7AE4">
        <w:t>(734) 665-7295</w:t>
      </w:r>
      <w:r w:rsidRPr="007C7AE4">
        <w:br/>
      </w:r>
      <w:r w:rsidR="00EB638F">
        <w:tab/>
      </w:r>
      <w:r w:rsidR="00C77F84">
        <w:tab/>
      </w:r>
      <w:r w:rsidR="005B77EC">
        <w:rPr>
          <w:rStyle w:val="MessageHeaderLabel"/>
          <w:sz w:val="20"/>
        </w:rPr>
        <w:t>Email</w:t>
      </w:r>
      <w:r w:rsidRPr="007C7AE4">
        <w:rPr>
          <w:rStyle w:val="MessageHeaderLabel"/>
          <w:sz w:val="20"/>
        </w:rPr>
        <w:t>:</w:t>
      </w:r>
      <w:r w:rsidR="00C77F84">
        <w:rPr>
          <w:rStyle w:val="MessageHeaderLabel"/>
          <w:sz w:val="20"/>
        </w:rPr>
        <w:tab/>
      </w:r>
      <w:r w:rsidR="00EB638F">
        <w:rPr>
          <w:rStyle w:val="MessageHeaderLabel"/>
          <w:b w:val="0"/>
          <w:caps w:val="0"/>
          <w:sz w:val="20"/>
        </w:rPr>
        <w:t>request@univtrans.com</w:t>
      </w:r>
      <w:r w:rsidRPr="007C7AE4">
        <w:tab/>
      </w:r>
    </w:p>
    <w:p w14:paraId="707B708E" w14:textId="77777777" w:rsidR="00BB5FAA" w:rsidRDefault="00BB5FAA" w:rsidP="00BB5FAA">
      <w:pPr>
        <w:pStyle w:val="MessageHeader"/>
        <w:contextualSpacing/>
        <w:rPr>
          <w:rStyle w:val="MessageHeaderLabel"/>
          <w:sz w:val="20"/>
        </w:rPr>
      </w:pPr>
    </w:p>
    <w:p w14:paraId="4A99DE63" w14:textId="5A9DF016" w:rsidR="00E9561C" w:rsidRPr="00BB5FAA" w:rsidRDefault="00E9561C" w:rsidP="00BB5FAA">
      <w:pPr>
        <w:pStyle w:val="MessageHeader"/>
        <w:contextualSpacing/>
      </w:pPr>
      <w:r w:rsidRPr="007C7AE4">
        <w:rPr>
          <w:rStyle w:val="MessageHeaderLabel"/>
          <w:sz w:val="20"/>
        </w:rPr>
        <w:t>From:</w:t>
      </w:r>
      <w:r w:rsidRPr="007C7AE4">
        <w:tab/>
      </w:r>
      <w:r w:rsidR="00C77F84" w:rsidRPr="00C77F84">
        <w:t xml:space="preserve">Erica </w:t>
      </w:r>
      <w:r w:rsidR="00BC4198" w:rsidRPr="00C77F84">
        <w:t>Jefferies</w:t>
      </w:r>
      <w:r w:rsidR="008D5867" w:rsidRPr="007C7AE4">
        <w:tab/>
      </w:r>
      <w:r w:rsidR="00B7085C">
        <w:t xml:space="preserve">                </w:t>
      </w:r>
      <w:r w:rsidR="00C77F84">
        <w:tab/>
      </w:r>
      <w:r w:rsidRPr="007C7AE4">
        <w:rPr>
          <w:rStyle w:val="MessageHeaderLabel"/>
          <w:sz w:val="20"/>
        </w:rPr>
        <w:t>Phone:</w:t>
      </w:r>
      <w:r w:rsidR="00C77F84">
        <w:tab/>
      </w:r>
      <w:r w:rsidRPr="007C7AE4">
        <w:t xml:space="preserve">(734) </w:t>
      </w:r>
      <w:r w:rsidR="001C20AA">
        <w:t>794</w:t>
      </w:r>
      <w:r w:rsidR="00C77F84">
        <w:t>-6759</w:t>
      </w:r>
      <w:r w:rsidRPr="007C7AE4">
        <w:br/>
        <w:t>15th District Court</w:t>
      </w:r>
      <w:r w:rsidR="00BB5FAA">
        <w:tab/>
        <w:t xml:space="preserve">              </w:t>
      </w:r>
      <w:r w:rsidR="00C77F84">
        <w:t xml:space="preserve"> </w:t>
      </w:r>
      <w:r w:rsidR="00BB5FAA">
        <w:t xml:space="preserve"> </w:t>
      </w:r>
      <w:r w:rsidR="00C77F84">
        <w:tab/>
      </w:r>
      <w:r w:rsidR="00BB5FAA">
        <w:rPr>
          <w:rStyle w:val="MessageHeaderLabel"/>
          <w:sz w:val="20"/>
        </w:rPr>
        <w:t>EMAIL:</w:t>
      </w:r>
      <w:r w:rsidR="00C77F84">
        <w:rPr>
          <w:rStyle w:val="MessageHeaderLabel"/>
          <w:sz w:val="20"/>
        </w:rPr>
        <w:tab/>
      </w:r>
      <w:r w:rsidR="00BC4198">
        <w:rPr>
          <w:rStyle w:val="MessageHeaderLabel"/>
          <w:b w:val="0"/>
          <w:caps w:val="0"/>
          <w:sz w:val="20"/>
        </w:rPr>
        <w:t>eajefferies@a2gov.org</w:t>
      </w:r>
    </w:p>
    <w:p w14:paraId="0BF55DE6" w14:textId="77777777" w:rsidR="00BB5FAA" w:rsidRDefault="00BB5FAA" w:rsidP="00BB5FAA">
      <w:pPr>
        <w:pStyle w:val="BodyText"/>
        <w:contextualSpacing/>
        <w:rPr>
          <w:rStyle w:val="MessageHeaderLabel"/>
          <w:sz w:val="20"/>
        </w:rPr>
      </w:pPr>
    </w:p>
    <w:p w14:paraId="5F20038A" w14:textId="3EBBB38D" w:rsidR="00A2451D" w:rsidRDefault="00CA614A" w:rsidP="00CA614A">
      <w:pPr>
        <w:pStyle w:val="BodyText"/>
        <w:rPr>
          <w:rFonts w:ascii="Arial" w:hAnsi="Arial"/>
        </w:rPr>
      </w:pPr>
      <w:r>
        <w:rPr>
          <w:rStyle w:val="MessageHeaderLabel"/>
        </w:rPr>
        <w:t>RE:</w:t>
      </w:r>
      <w:r>
        <w:rPr>
          <w:rStyle w:val="MessageHeaderLabel"/>
        </w:rPr>
        <w:tab/>
      </w:r>
      <w:r w:rsidR="00E20968" w:rsidRPr="00C77F84">
        <w:rPr>
          <w:rStyle w:val="MessageHeaderLabel"/>
          <w:caps w:val="0"/>
          <w:sz w:val="22"/>
          <w:szCs w:val="22"/>
        </w:rPr>
        <w:t xml:space="preserve">People </w:t>
      </w:r>
      <w:r w:rsidR="00C22574" w:rsidRPr="00C77F84">
        <w:rPr>
          <w:rStyle w:val="MessageHeaderLabel"/>
          <w:caps w:val="0"/>
          <w:sz w:val="22"/>
          <w:szCs w:val="22"/>
        </w:rPr>
        <w:t xml:space="preserve">vs </w:t>
      </w:r>
      <w:r w:rsidR="00D1767A">
        <w:rPr>
          <w:rStyle w:val="MessageHeaderLabel"/>
          <w:caps w:val="0"/>
          <w:sz w:val="22"/>
          <w:szCs w:val="22"/>
        </w:rPr>
        <w:t>Vincente Valle-Cartagena</w:t>
      </w:r>
      <w:r w:rsidR="00C22574" w:rsidRPr="00C77F84">
        <w:rPr>
          <w:rStyle w:val="MessageHeaderLabel"/>
          <w:caps w:val="0"/>
          <w:sz w:val="22"/>
          <w:szCs w:val="22"/>
        </w:rPr>
        <w:tab/>
      </w:r>
      <w:r w:rsidR="00BC4198" w:rsidRPr="00C77F84">
        <w:rPr>
          <w:rStyle w:val="MessageHeaderLabel"/>
          <w:caps w:val="0"/>
          <w:sz w:val="22"/>
          <w:szCs w:val="22"/>
        </w:rPr>
        <w:t>22-</w:t>
      </w:r>
      <w:r w:rsidR="00D1767A">
        <w:rPr>
          <w:rStyle w:val="MessageHeaderLabel"/>
          <w:caps w:val="0"/>
          <w:sz w:val="22"/>
          <w:szCs w:val="22"/>
        </w:rPr>
        <w:t>0499 SM</w:t>
      </w:r>
    </w:p>
    <w:p w14:paraId="45A7E69D" w14:textId="77777777" w:rsidR="00CA614A" w:rsidRPr="00C77F84" w:rsidRDefault="00CA614A" w:rsidP="00CA614A">
      <w:pPr>
        <w:pStyle w:val="BodyText"/>
        <w:rPr>
          <w:sz w:val="22"/>
          <w:szCs w:val="22"/>
        </w:rPr>
      </w:pPr>
    </w:p>
    <w:p w14:paraId="1D9A354C" w14:textId="0272BE0C" w:rsidR="00547D9D" w:rsidRPr="00C77F84" w:rsidRDefault="00683141" w:rsidP="00BB5FAA">
      <w:pPr>
        <w:pStyle w:val="BodyText"/>
        <w:rPr>
          <w:rFonts w:ascii="Arial" w:hAnsi="Arial"/>
          <w:sz w:val="22"/>
          <w:szCs w:val="22"/>
        </w:rPr>
      </w:pPr>
      <w:r w:rsidRPr="00C77F84">
        <w:rPr>
          <w:rFonts w:ascii="Arial" w:hAnsi="Arial"/>
          <w:sz w:val="22"/>
          <w:szCs w:val="22"/>
        </w:rPr>
        <w:t>Pleas</w:t>
      </w:r>
      <w:r w:rsidR="00345794" w:rsidRPr="00C77F84">
        <w:rPr>
          <w:rFonts w:ascii="Arial" w:hAnsi="Arial"/>
          <w:sz w:val="22"/>
          <w:szCs w:val="22"/>
        </w:rPr>
        <w:t xml:space="preserve">e </w:t>
      </w:r>
      <w:r w:rsidR="0014612F" w:rsidRPr="00C77F84">
        <w:rPr>
          <w:rFonts w:ascii="Arial" w:hAnsi="Arial"/>
          <w:sz w:val="22"/>
          <w:szCs w:val="22"/>
        </w:rPr>
        <w:t>schedule</w:t>
      </w:r>
      <w:r w:rsidR="007120A9" w:rsidRPr="00C77F84">
        <w:rPr>
          <w:rFonts w:ascii="Arial" w:hAnsi="Arial"/>
          <w:sz w:val="22"/>
          <w:szCs w:val="22"/>
        </w:rPr>
        <w:t xml:space="preserve"> a</w:t>
      </w:r>
      <w:r w:rsidR="00285B70" w:rsidRPr="00C77F84">
        <w:rPr>
          <w:rFonts w:ascii="Arial" w:hAnsi="Arial"/>
          <w:sz w:val="22"/>
          <w:szCs w:val="22"/>
        </w:rPr>
        <w:t xml:space="preserve"> Spanish</w:t>
      </w:r>
      <w:r w:rsidR="00DD03F1" w:rsidRPr="00C77F84">
        <w:rPr>
          <w:rFonts w:ascii="Arial" w:hAnsi="Arial"/>
          <w:sz w:val="22"/>
          <w:szCs w:val="22"/>
        </w:rPr>
        <w:t xml:space="preserve"> </w:t>
      </w:r>
      <w:r w:rsidR="00EC3506" w:rsidRPr="00C77F84">
        <w:rPr>
          <w:rFonts w:ascii="Arial" w:hAnsi="Arial"/>
          <w:sz w:val="22"/>
          <w:szCs w:val="22"/>
        </w:rPr>
        <w:t>interpreter</w:t>
      </w:r>
      <w:r w:rsidR="00DB49C7" w:rsidRPr="00C77F84">
        <w:rPr>
          <w:rFonts w:ascii="Arial" w:hAnsi="Arial"/>
          <w:sz w:val="22"/>
          <w:szCs w:val="22"/>
        </w:rPr>
        <w:t xml:space="preserve"> fo</w:t>
      </w:r>
      <w:r w:rsidR="007D10FB" w:rsidRPr="00C77F84">
        <w:rPr>
          <w:rFonts w:ascii="Arial" w:hAnsi="Arial"/>
          <w:sz w:val="22"/>
          <w:szCs w:val="22"/>
        </w:rPr>
        <w:t>r</w:t>
      </w:r>
      <w:r w:rsidR="00083C18" w:rsidRPr="00C77F84">
        <w:rPr>
          <w:rFonts w:ascii="Arial" w:hAnsi="Arial"/>
          <w:sz w:val="22"/>
          <w:szCs w:val="22"/>
        </w:rPr>
        <w:t xml:space="preserve"> </w:t>
      </w:r>
      <w:r w:rsidR="008323B7">
        <w:rPr>
          <w:rFonts w:ascii="Arial" w:hAnsi="Arial"/>
          <w:sz w:val="22"/>
          <w:szCs w:val="22"/>
        </w:rPr>
        <w:t>December 14</w:t>
      </w:r>
      <w:r w:rsidR="00BC4198" w:rsidRPr="00C77F84">
        <w:rPr>
          <w:rFonts w:ascii="Arial" w:hAnsi="Arial"/>
          <w:sz w:val="22"/>
          <w:szCs w:val="22"/>
        </w:rPr>
        <w:t>, 2022</w:t>
      </w:r>
      <w:r w:rsidR="00083C18" w:rsidRPr="00C77F84">
        <w:rPr>
          <w:rFonts w:ascii="Arial" w:hAnsi="Arial"/>
          <w:sz w:val="22"/>
          <w:szCs w:val="22"/>
        </w:rPr>
        <w:t xml:space="preserve"> at </w:t>
      </w:r>
      <w:r w:rsidR="008323B7">
        <w:rPr>
          <w:rFonts w:ascii="Arial" w:hAnsi="Arial"/>
          <w:sz w:val="22"/>
          <w:szCs w:val="22"/>
        </w:rPr>
        <w:t>8:30</w:t>
      </w:r>
      <w:r w:rsidR="00083C18" w:rsidRPr="00C77F84">
        <w:rPr>
          <w:rFonts w:ascii="Arial" w:hAnsi="Arial"/>
          <w:sz w:val="22"/>
          <w:szCs w:val="22"/>
        </w:rPr>
        <w:t xml:space="preserve"> </w:t>
      </w:r>
      <w:r w:rsidR="00F85950" w:rsidRPr="00C77F84">
        <w:rPr>
          <w:rFonts w:ascii="Arial" w:hAnsi="Arial"/>
          <w:sz w:val="22"/>
          <w:szCs w:val="22"/>
        </w:rPr>
        <w:t>a</w:t>
      </w:r>
      <w:r w:rsidR="00924709">
        <w:rPr>
          <w:rFonts w:ascii="Arial" w:hAnsi="Arial"/>
          <w:sz w:val="22"/>
          <w:szCs w:val="22"/>
        </w:rPr>
        <w:t>.</w:t>
      </w:r>
      <w:r w:rsidR="00083C18" w:rsidRPr="00C77F84">
        <w:rPr>
          <w:rFonts w:ascii="Arial" w:hAnsi="Arial"/>
          <w:sz w:val="22"/>
          <w:szCs w:val="22"/>
        </w:rPr>
        <w:t>m</w:t>
      </w:r>
      <w:r w:rsidR="00924709">
        <w:rPr>
          <w:rFonts w:ascii="Arial" w:hAnsi="Arial"/>
          <w:sz w:val="22"/>
          <w:szCs w:val="22"/>
        </w:rPr>
        <w:t>.</w:t>
      </w:r>
      <w:r w:rsidR="00B42EFE" w:rsidRPr="00C77F84">
        <w:rPr>
          <w:rFonts w:ascii="Arial" w:hAnsi="Arial"/>
          <w:sz w:val="22"/>
          <w:szCs w:val="22"/>
        </w:rPr>
        <w:t xml:space="preserve"> </w:t>
      </w:r>
      <w:r w:rsidR="00DB2DE4" w:rsidRPr="00C77F84">
        <w:rPr>
          <w:rFonts w:ascii="Arial" w:hAnsi="Arial"/>
          <w:sz w:val="22"/>
          <w:szCs w:val="22"/>
        </w:rPr>
        <w:t>for</w:t>
      </w:r>
      <w:r w:rsidR="00C77F84">
        <w:rPr>
          <w:rFonts w:ascii="Arial" w:hAnsi="Arial"/>
          <w:sz w:val="22"/>
          <w:szCs w:val="22"/>
        </w:rPr>
        <w:t xml:space="preserve"> a</w:t>
      </w:r>
      <w:r w:rsidR="00EB4D25" w:rsidRPr="00C77F84">
        <w:rPr>
          <w:rFonts w:ascii="Arial" w:hAnsi="Arial"/>
          <w:sz w:val="22"/>
          <w:szCs w:val="22"/>
        </w:rPr>
        <w:t xml:space="preserve"> </w:t>
      </w:r>
      <w:r w:rsidR="008323B7">
        <w:rPr>
          <w:rFonts w:ascii="Arial" w:hAnsi="Arial"/>
          <w:sz w:val="22"/>
          <w:szCs w:val="22"/>
        </w:rPr>
        <w:t>Final Settlement Conference</w:t>
      </w:r>
      <w:bookmarkStart w:id="0" w:name="_GoBack"/>
      <w:bookmarkEnd w:id="0"/>
      <w:r w:rsidR="00DB2DE4" w:rsidRPr="00C77F84">
        <w:rPr>
          <w:rFonts w:ascii="Arial" w:hAnsi="Arial"/>
          <w:sz w:val="22"/>
          <w:szCs w:val="22"/>
        </w:rPr>
        <w:t xml:space="preserve"> </w:t>
      </w:r>
      <w:r w:rsidR="00EB4D25" w:rsidRPr="00C77F84">
        <w:rPr>
          <w:rFonts w:ascii="Arial" w:hAnsi="Arial"/>
          <w:sz w:val="22"/>
          <w:szCs w:val="22"/>
        </w:rPr>
        <w:t>with</w:t>
      </w:r>
      <w:r w:rsidR="000B159D" w:rsidRPr="00C77F84">
        <w:rPr>
          <w:rFonts w:ascii="Arial" w:hAnsi="Arial"/>
          <w:sz w:val="22"/>
          <w:szCs w:val="22"/>
        </w:rPr>
        <w:t xml:space="preserve"> </w:t>
      </w:r>
      <w:r w:rsidR="008B2A50" w:rsidRPr="00C77F84">
        <w:rPr>
          <w:rFonts w:ascii="Arial" w:hAnsi="Arial"/>
          <w:sz w:val="22"/>
          <w:szCs w:val="22"/>
        </w:rPr>
        <w:t xml:space="preserve">Judge </w:t>
      </w:r>
      <w:r w:rsidR="00BC4198" w:rsidRPr="00C77F84">
        <w:rPr>
          <w:rFonts w:ascii="Arial" w:hAnsi="Arial"/>
          <w:sz w:val="22"/>
          <w:szCs w:val="22"/>
        </w:rPr>
        <w:t>Perry</w:t>
      </w:r>
      <w:r w:rsidR="00E20968" w:rsidRPr="00C77F84">
        <w:rPr>
          <w:rFonts w:ascii="Arial" w:hAnsi="Arial"/>
          <w:sz w:val="22"/>
          <w:szCs w:val="22"/>
        </w:rPr>
        <w:t xml:space="preserve"> for the above </w:t>
      </w:r>
      <w:r w:rsidR="00A055D0" w:rsidRPr="00C77F84">
        <w:rPr>
          <w:rFonts w:ascii="Arial" w:hAnsi="Arial"/>
          <w:sz w:val="22"/>
          <w:szCs w:val="22"/>
        </w:rPr>
        <w:t>case(s).  The</w:t>
      </w:r>
      <w:r w:rsidR="006A1E3A" w:rsidRPr="00C77F84">
        <w:rPr>
          <w:rFonts w:ascii="Arial" w:hAnsi="Arial"/>
          <w:sz w:val="22"/>
          <w:szCs w:val="22"/>
        </w:rPr>
        <w:t xml:space="preserve"> charge(s) is/are</w:t>
      </w:r>
      <w:r w:rsidR="004A5901" w:rsidRPr="00C77F84">
        <w:rPr>
          <w:rFonts w:ascii="Arial" w:hAnsi="Arial"/>
          <w:sz w:val="22"/>
          <w:szCs w:val="22"/>
        </w:rPr>
        <w:t>:</w:t>
      </w:r>
      <w:r w:rsidR="004F7553" w:rsidRPr="00C77F84">
        <w:rPr>
          <w:rFonts w:ascii="Arial" w:hAnsi="Arial"/>
          <w:sz w:val="22"/>
          <w:szCs w:val="22"/>
        </w:rPr>
        <w:t xml:space="preserve"> </w:t>
      </w:r>
      <w:r w:rsidR="00D1767A">
        <w:rPr>
          <w:rFonts w:ascii="Arial" w:hAnsi="Arial"/>
          <w:sz w:val="22"/>
          <w:szCs w:val="22"/>
        </w:rPr>
        <w:t>Larceny less than $200</w:t>
      </w:r>
    </w:p>
    <w:p w14:paraId="36CFC5FE" w14:textId="77777777" w:rsidR="00C77F84" w:rsidRDefault="00C77F84" w:rsidP="00BB5FAA">
      <w:pPr>
        <w:pStyle w:val="BodyText"/>
        <w:rPr>
          <w:rFonts w:ascii="Arial" w:hAnsi="Arial"/>
          <w:b/>
          <w:sz w:val="22"/>
          <w:szCs w:val="22"/>
        </w:rPr>
      </w:pPr>
    </w:p>
    <w:p w14:paraId="3FFB7994" w14:textId="65DCA331" w:rsidR="00547D9D" w:rsidRPr="00C77F84" w:rsidRDefault="00BC4198" w:rsidP="00BB5FAA">
      <w:pPr>
        <w:pStyle w:val="BodyText"/>
        <w:rPr>
          <w:rFonts w:ascii="Arial" w:hAnsi="Arial"/>
          <w:b/>
          <w:sz w:val="22"/>
          <w:szCs w:val="22"/>
        </w:rPr>
      </w:pPr>
      <w:r w:rsidRPr="00C77F84">
        <w:rPr>
          <w:rFonts w:ascii="Arial" w:hAnsi="Arial"/>
          <w:b/>
          <w:sz w:val="22"/>
          <w:szCs w:val="22"/>
        </w:rPr>
        <w:t>The</w:t>
      </w:r>
      <w:r w:rsidR="00964D23">
        <w:rPr>
          <w:rFonts w:ascii="Arial" w:hAnsi="Arial"/>
          <w:b/>
          <w:sz w:val="22"/>
          <w:szCs w:val="22"/>
        </w:rPr>
        <w:t xml:space="preserve"> assigned translator may appear via Zoom</w:t>
      </w:r>
      <w:r w:rsidR="00B05CDB" w:rsidRPr="00C77F84">
        <w:rPr>
          <w:rFonts w:ascii="Arial" w:hAnsi="Arial"/>
          <w:b/>
          <w:sz w:val="22"/>
          <w:szCs w:val="22"/>
        </w:rPr>
        <w:t>.</w:t>
      </w:r>
      <w:r w:rsidRPr="00C77F84">
        <w:rPr>
          <w:rFonts w:ascii="Arial" w:hAnsi="Arial"/>
          <w:b/>
          <w:sz w:val="22"/>
          <w:szCs w:val="22"/>
        </w:rPr>
        <w:t xml:space="preserve">  </w:t>
      </w:r>
    </w:p>
    <w:p w14:paraId="5591D946" w14:textId="77777777" w:rsidR="00500ED7" w:rsidRPr="00C77F84" w:rsidRDefault="00500ED7" w:rsidP="00BB5FAA">
      <w:pPr>
        <w:pStyle w:val="BodyText"/>
        <w:contextualSpacing/>
        <w:rPr>
          <w:rFonts w:ascii="Arial" w:hAnsi="Arial"/>
          <w:sz w:val="22"/>
          <w:szCs w:val="22"/>
        </w:rPr>
      </w:pPr>
    </w:p>
    <w:p w14:paraId="7537C9AF" w14:textId="77777777" w:rsidR="00C77F84" w:rsidRDefault="00C77F84" w:rsidP="00BB5FAA">
      <w:pPr>
        <w:pStyle w:val="BodyText"/>
        <w:contextualSpacing/>
        <w:rPr>
          <w:rFonts w:ascii="Arial" w:hAnsi="Arial"/>
          <w:sz w:val="22"/>
          <w:szCs w:val="22"/>
        </w:rPr>
      </w:pPr>
    </w:p>
    <w:p w14:paraId="57492EAA" w14:textId="5BEB841A" w:rsidR="007C7AE4" w:rsidRPr="00C77F84" w:rsidRDefault="00250EA5" w:rsidP="00BB5FAA">
      <w:pPr>
        <w:pStyle w:val="BodyText"/>
        <w:contextualSpacing/>
        <w:rPr>
          <w:rFonts w:ascii="Arial" w:hAnsi="Arial"/>
          <w:sz w:val="22"/>
          <w:szCs w:val="22"/>
        </w:rPr>
      </w:pPr>
      <w:r w:rsidRPr="00C77F84">
        <w:rPr>
          <w:rFonts w:ascii="Arial" w:hAnsi="Arial"/>
          <w:sz w:val="22"/>
          <w:szCs w:val="22"/>
        </w:rPr>
        <w:t>If you have</w:t>
      </w:r>
      <w:r w:rsidR="007C7AE4" w:rsidRPr="00C77F84">
        <w:rPr>
          <w:rFonts w:ascii="Arial" w:hAnsi="Arial"/>
          <w:sz w:val="22"/>
          <w:szCs w:val="22"/>
        </w:rPr>
        <w:t xml:space="preserve"> any questions, please contact me.</w:t>
      </w:r>
    </w:p>
    <w:p w14:paraId="2D90209A" w14:textId="77777777" w:rsidR="007C7AE4" w:rsidRPr="00C77F84" w:rsidRDefault="007C7AE4" w:rsidP="00BB5FAA">
      <w:pPr>
        <w:pStyle w:val="BodyText"/>
        <w:contextualSpacing/>
        <w:rPr>
          <w:rFonts w:ascii="Arial" w:hAnsi="Arial"/>
          <w:sz w:val="22"/>
          <w:szCs w:val="22"/>
        </w:rPr>
      </w:pPr>
    </w:p>
    <w:p w14:paraId="0D3F7C8E" w14:textId="77777777" w:rsidR="0047100F" w:rsidRPr="00C77F84" w:rsidRDefault="0047100F" w:rsidP="00BB5FAA">
      <w:pPr>
        <w:pStyle w:val="BodyText"/>
        <w:contextualSpacing/>
        <w:rPr>
          <w:rFonts w:ascii="Arial" w:hAnsi="Arial"/>
          <w:sz w:val="22"/>
          <w:szCs w:val="22"/>
        </w:rPr>
      </w:pPr>
    </w:p>
    <w:p w14:paraId="579A076F" w14:textId="77777777" w:rsidR="007C7AE4" w:rsidRPr="00C77F84" w:rsidRDefault="007C7AE4" w:rsidP="00BB5FAA">
      <w:pPr>
        <w:pStyle w:val="BodyText"/>
        <w:contextualSpacing/>
        <w:rPr>
          <w:rFonts w:ascii="Arial" w:hAnsi="Arial"/>
          <w:sz w:val="22"/>
          <w:szCs w:val="22"/>
        </w:rPr>
      </w:pPr>
      <w:r w:rsidRPr="00C77F84">
        <w:rPr>
          <w:rFonts w:ascii="Arial" w:hAnsi="Arial"/>
          <w:sz w:val="22"/>
          <w:szCs w:val="22"/>
        </w:rPr>
        <w:t>Thank you.</w:t>
      </w:r>
    </w:p>
    <w:sectPr w:rsidR="007C7AE4" w:rsidRPr="00C77F84" w:rsidSect="00C77F84">
      <w:footnotePr>
        <w:numRestart w:val="eachPage"/>
      </w:footnotePr>
      <w:pgSz w:w="12240" w:h="15840"/>
      <w:pgMar w:top="1440" w:right="1800" w:bottom="1440" w:left="2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B6ED2"/>
    <w:multiLevelType w:val="hybridMultilevel"/>
    <w:tmpl w:val="69E02A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2226DD"/>
    <w:multiLevelType w:val="hybridMultilevel"/>
    <w:tmpl w:val="2C0C48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0C3A66"/>
    <w:multiLevelType w:val="hybridMultilevel"/>
    <w:tmpl w:val="17683A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doNotShadeFormData/>
  <w:noPunctuationKerning/>
  <w:characterSpacingControl w:val="doNotCompress"/>
  <w:footnotePr>
    <w:numRestart w:val="eachPage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1B5"/>
    <w:rsid w:val="00000A75"/>
    <w:rsid w:val="000021CB"/>
    <w:rsid w:val="0000251E"/>
    <w:rsid w:val="00002937"/>
    <w:rsid w:val="00002A64"/>
    <w:rsid w:val="00004B44"/>
    <w:rsid w:val="00005ED2"/>
    <w:rsid w:val="00010DA6"/>
    <w:rsid w:val="00011400"/>
    <w:rsid w:val="00012DF9"/>
    <w:rsid w:val="0001369A"/>
    <w:rsid w:val="00013BFD"/>
    <w:rsid w:val="00016436"/>
    <w:rsid w:val="00016524"/>
    <w:rsid w:val="000226D9"/>
    <w:rsid w:val="00024356"/>
    <w:rsid w:val="00025E27"/>
    <w:rsid w:val="000275C8"/>
    <w:rsid w:val="000306E6"/>
    <w:rsid w:val="00030C58"/>
    <w:rsid w:val="00031309"/>
    <w:rsid w:val="00032431"/>
    <w:rsid w:val="00033FD5"/>
    <w:rsid w:val="0003509E"/>
    <w:rsid w:val="00040D6B"/>
    <w:rsid w:val="000413FD"/>
    <w:rsid w:val="00041EE1"/>
    <w:rsid w:val="000421DA"/>
    <w:rsid w:val="00044DE3"/>
    <w:rsid w:val="00045DB9"/>
    <w:rsid w:val="00053690"/>
    <w:rsid w:val="00054021"/>
    <w:rsid w:val="0005461E"/>
    <w:rsid w:val="00054C4F"/>
    <w:rsid w:val="00055CEB"/>
    <w:rsid w:val="00055E26"/>
    <w:rsid w:val="00056A46"/>
    <w:rsid w:val="00060B1D"/>
    <w:rsid w:val="00060D3E"/>
    <w:rsid w:val="00062057"/>
    <w:rsid w:val="00063BFC"/>
    <w:rsid w:val="000654F5"/>
    <w:rsid w:val="00065ECD"/>
    <w:rsid w:val="000660AB"/>
    <w:rsid w:val="00067A40"/>
    <w:rsid w:val="00067BE0"/>
    <w:rsid w:val="00067C1A"/>
    <w:rsid w:val="00070667"/>
    <w:rsid w:val="000708BC"/>
    <w:rsid w:val="00073D27"/>
    <w:rsid w:val="000765AC"/>
    <w:rsid w:val="00076ACC"/>
    <w:rsid w:val="00076BDD"/>
    <w:rsid w:val="00076E79"/>
    <w:rsid w:val="00080869"/>
    <w:rsid w:val="00081C76"/>
    <w:rsid w:val="00083C01"/>
    <w:rsid w:val="00083C18"/>
    <w:rsid w:val="000846FF"/>
    <w:rsid w:val="0008471C"/>
    <w:rsid w:val="00085A4B"/>
    <w:rsid w:val="0008660E"/>
    <w:rsid w:val="00087BBA"/>
    <w:rsid w:val="00090F1C"/>
    <w:rsid w:val="000927C4"/>
    <w:rsid w:val="00092FB6"/>
    <w:rsid w:val="00093E04"/>
    <w:rsid w:val="000952F4"/>
    <w:rsid w:val="00095C67"/>
    <w:rsid w:val="000A0052"/>
    <w:rsid w:val="000A1EC6"/>
    <w:rsid w:val="000A288C"/>
    <w:rsid w:val="000A2C6A"/>
    <w:rsid w:val="000A4255"/>
    <w:rsid w:val="000B159D"/>
    <w:rsid w:val="000B1C8D"/>
    <w:rsid w:val="000B2283"/>
    <w:rsid w:val="000B266D"/>
    <w:rsid w:val="000B6497"/>
    <w:rsid w:val="000B75B3"/>
    <w:rsid w:val="000C0604"/>
    <w:rsid w:val="000C0A4E"/>
    <w:rsid w:val="000C0B52"/>
    <w:rsid w:val="000C24DF"/>
    <w:rsid w:val="000C345C"/>
    <w:rsid w:val="000C52EA"/>
    <w:rsid w:val="000C5B62"/>
    <w:rsid w:val="000C6464"/>
    <w:rsid w:val="000C67A2"/>
    <w:rsid w:val="000C7144"/>
    <w:rsid w:val="000D0CA7"/>
    <w:rsid w:val="000D2095"/>
    <w:rsid w:val="000D285A"/>
    <w:rsid w:val="000D35EB"/>
    <w:rsid w:val="000D52CE"/>
    <w:rsid w:val="000D5824"/>
    <w:rsid w:val="000E10EC"/>
    <w:rsid w:val="000E180C"/>
    <w:rsid w:val="000E19E3"/>
    <w:rsid w:val="000E19EE"/>
    <w:rsid w:val="000E20AD"/>
    <w:rsid w:val="000E26D0"/>
    <w:rsid w:val="000E387C"/>
    <w:rsid w:val="000E5C83"/>
    <w:rsid w:val="000F4904"/>
    <w:rsid w:val="000F5DBC"/>
    <w:rsid w:val="000F7E6C"/>
    <w:rsid w:val="00103F33"/>
    <w:rsid w:val="00104F3C"/>
    <w:rsid w:val="00105128"/>
    <w:rsid w:val="0010526E"/>
    <w:rsid w:val="001054CF"/>
    <w:rsid w:val="00106C97"/>
    <w:rsid w:val="00107146"/>
    <w:rsid w:val="00107318"/>
    <w:rsid w:val="00113D9D"/>
    <w:rsid w:val="00113F1F"/>
    <w:rsid w:val="00114285"/>
    <w:rsid w:val="001144B5"/>
    <w:rsid w:val="001153E0"/>
    <w:rsid w:val="00116D57"/>
    <w:rsid w:val="0012081A"/>
    <w:rsid w:val="0012102B"/>
    <w:rsid w:val="00121CE3"/>
    <w:rsid w:val="00124F4C"/>
    <w:rsid w:val="00126EC5"/>
    <w:rsid w:val="00127BC8"/>
    <w:rsid w:val="001321E7"/>
    <w:rsid w:val="00132B39"/>
    <w:rsid w:val="00134987"/>
    <w:rsid w:val="00134B37"/>
    <w:rsid w:val="001352FA"/>
    <w:rsid w:val="001358B5"/>
    <w:rsid w:val="001360C4"/>
    <w:rsid w:val="00136758"/>
    <w:rsid w:val="0013794D"/>
    <w:rsid w:val="00137F08"/>
    <w:rsid w:val="001431B3"/>
    <w:rsid w:val="00143262"/>
    <w:rsid w:val="0014412C"/>
    <w:rsid w:val="00144681"/>
    <w:rsid w:val="001447C5"/>
    <w:rsid w:val="0014612F"/>
    <w:rsid w:val="00146627"/>
    <w:rsid w:val="001473E1"/>
    <w:rsid w:val="0015034E"/>
    <w:rsid w:val="00150DCF"/>
    <w:rsid w:val="00151002"/>
    <w:rsid w:val="001520FC"/>
    <w:rsid w:val="001532D6"/>
    <w:rsid w:val="00153481"/>
    <w:rsid w:val="00156700"/>
    <w:rsid w:val="00156B00"/>
    <w:rsid w:val="001643BF"/>
    <w:rsid w:val="001649D6"/>
    <w:rsid w:val="00165B26"/>
    <w:rsid w:val="0016662F"/>
    <w:rsid w:val="00166772"/>
    <w:rsid w:val="00167AE2"/>
    <w:rsid w:val="00167F48"/>
    <w:rsid w:val="0017075E"/>
    <w:rsid w:val="00171962"/>
    <w:rsid w:val="001733D2"/>
    <w:rsid w:val="0017428A"/>
    <w:rsid w:val="00175130"/>
    <w:rsid w:val="001776A3"/>
    <w:rsid w:val="00180CB9"/>
    <w:rsid w:val="0018605D"/>
    <w:rsid w:val="00187D90"/>
    <w:rsid w:val="00190A55"/>
    <w:rsid w:val="00191A76"/>
    <w:rsid w:val="001940FD"/>
    <w:rsid w:val="0019472E"/>
    <w:rsid w:val="0019522F"/>
    <w:rsid w:val="0019539D"/>
    <w:rsid w:val="00196944"/>
    <w:rsid w:val="00196BC9"/>
    <w:rsid w:val="00196F37"/>
    <w:rsid w:val="001A0478"/>
    <w:rsid w:val="001A0A66"/>
    <w:rsid w:val="001A0F44"/>
    <w:rsid w:val="001A14B3"/>
    <w:rsid w:val="001A210A"/>
    <w:rsid w:val="001A23AE"/>
    <w:rsid w:val="001A34F1"/>
    <w:rsid w:val="001A3D7A"/>
    <w:rsid w:val="001A471D"/>
    <w:rsid w:val="001A5232"/>
    <w:rsid w:val="001A6B34"/>
    <w:rsid w:val="001A6E97"/>
    <w:rsid w:val="001A7B8B"/>
    <w:rsid w:val="001B04EB"/>
    <w:rsid w:val="001B21F6"/>
    <w:rsid w:val="001B2B82"/>
    <w:rsid w:val="001B2B89"/>
    <w:rsid w:val="001B3344"/>
    <w:rsid w:val="001B3561"/>
    <w:rsid w:val="001B38F8"/>
    <w:rsid w:val="001B443B"/>
    <w:rsid w:val="001B69BD"/>
    <w:rsid w:val="001B7EFA"/>
    <w:rsid w:val="001C0A36"/>
    <w:rsid w:val="001C20AA"/>
    <w:rsid w:val="001C3DBB"/>
    <w:rsid w:val="001C430B"/>
    <w:rsid w:val="001C5D1D"/>
    <w:rsid w:val="001C7FF9"/>
    <w:rsid w:val="001D0034"/>
    <w:rsid w:val="001D137E"/>
    <w:rsid w:val="001D15F0"/>
    <w:rsid w:val="001D2D4D"/>
    <w:rsid w:val="001D43C9"/>
    <w:rsid w:val="001D4555"/>
    <w:rsid w:val="001D68F2"/>
    <w:rsid w:val="001D6ED1"/>
    <w:rsid w:val="001D7AD3"/>
    <w:rsid w:val="001E0656"/>
    <w:rsid w:val="001E0F1D"/>
    <w:rsid w:val="001E1DAE"/>
    <w:rsid w:val="001E1FBA"/>
    <w:rsid w:val="001E3585"/>
    <w:rsid w:val="001E4AB6"/>
    <w:rsid w:val="001E5CA5"/>
    <w:rsid w:val="001E633B"/>
    <w:rsid w:val="001E6692"/>
    <w:rsid w:val="001E793F"/>
    <w:rsid w:val="001F0497"/>
    <w:rsid w:val="001F1917"/>
    <w:rsid w:val="001F2AAE"/>
    <w:rsid w:val="001F40C7"/>
    <w:rsid w:val="001F493A"/>
    <w:rsid w:val="001F7D08"/>
    <w:rsid w:val="00200462"/>
    <w:rsid w:val="00201FA9"/>
    <w:rsid w:val="00202341"/>
    <w:rsid w:val="00202414"/>
    <w:rsid w:val="00203848"/>
    <w:rsid w:val="002039CE"/>
    <w:rsid w:val="0020639A"/>
    <w:rsid w:val="00206B49"/>
    <w:rsid w:val="00207607"/>
    <w:rsid w:val="0021283C"/>
    <w:rsid w:val="00213819"/>
    <w:rsid w:val="00214A54"/>
    <w:rsid w:val="002151FE"/>
    <w:rsid w:val="00216BA1"/>
    <w:rsid w:val="00216BA8"/>
    <w:rsid w:val="00217456"/>
    <w:rsid w:val="00217600"/>
    <w:rsid w:val="00217A5E"/>
    <w:rsid w:val="00221509"/>
    <w:rsid w:val="0022255B"/>
    <w:rsid w:val="00223879"/>
    <w:rsid w:val="00225C57"/>
    <w:rsid w:val="00226F73"/>
    <w:rsid w:val="00235306"/>
    <w:rsid w:val="002368A2"/>
    <w:rsid w:val="00236CFD"/>
    <w:rsid w:val="00240994"/>
    <w:rsid w:val="0024290E"/>
    <w:rsid w:val="0024516B"/>
    <w:rsid w:val="00245704"/>
    <w:rsid w:val="00245F88"/>
    <w:rsid w:val="00246CB3"/>
    <w:rsid w:val="00246E1F"/>
    <w:rsid w:val="00247557"/>
    <w:rsid w:val="00250EA5"/>
    <w:rsid w:val="002525DB"/>
    <w:rsid w:val="00253E82"/>
    <w:rsid w:val="00254C53"/>
    <w:rsid w:val="00256A01"/>
    <w:rsid w:val="00261B47"/>
    <w:rsid w:val="00262353"/>
    <w:rsid w:val="00262B94"/>
    <w:rsid w:val="0026429A"/>
    <w:rsid w:val="00265A00"/>
    <w:rsid w:val="00265E9D"/>
    <w:rsid w:val="0026696F"/>
    <w:rsid w:val="002671A8"/>
    <w:rsid w:val="00270470"/>
    <w:rsid w:val="002704F9"/>
    <w:rsid w:val="002720C7"/>
    <w:rsid w:val="00272F62"/>
    <w:rsid w:val="0027332E"/>
    <w:rsid w:val="00273E21"/>
    <w:rsid w:val="00274D9F"/>
    <w:rsid w:val="00281359"/>
    <w:rsid w:val="0028169C"/>
    <w:rsid w:val="00282033"/>
    <w:rsid w:val="0028282D"/>
    <w:rsid w:val="00283D4F"/>
    <w:rsid w:val="002844E1"/>
    <w:rsid w:val="00285088"/>
    <w:rsid w:val="00285B70"/>
    <w:rsid w:val="002862F5"/>
    <w:rsid w:val="00294F2A"/>
    <w:rsid w:val="002954B6"/>
    <w:rsid w:val="00295D4B"/>
    <w:rsid w:val="00296065"/>
    <w:rsid w:val="00296335"/>
    <w:rsid w:val="00296767"/>
    <w:rsid w:val="00297228"/>
    <w:rsid w:val="002A1DFA"/>
    <w:rsid w:val="002A21B4"/>
    <w:rsid w:val="002A2F25"/>
    <w:rsid w:val="002A4FA1"/>
    <w:rsid w:val="002A664A"/>
    <w:rsid w:val="002A6C86"/>
    <w:rsid w:val="002B112B"/>
    <w:rsid w:val="002B270E"/>
    <w:rsid w:val="002B33C5"/>
    <w:rsid w:val="002B470D"/>
    <w:rsid w:val="002B4891"/>
    <w:rsid w:val="002B4E15"/>
    <w:rsid w:val="002B531D"/>
    <w:rsid w:val="002B5780"/>
    <w:rsid w:val="002B6D13"/>
    <w:rsid w:val="002B7161"/>
    <w:rsid w:val="002C0BB3"/>
    <w:rsid w:val="002C2B7A"/>
    <w:rsid w:val="002C7E63"/>
    <w:rsid w:val="002D0E17"/>
    <w:rsid w:val="002D287D"/>
    <w:rsid w:val="002D33A7"/>
    <w:rsid w:val="002D4461"/>
    <w:rsid w:val="002D44D7"/>
    <w:rsid w:val="002D4A93"/>
    <w:rsid w:val="002D52AA"/>
    <w:rsid w:val="002D6057"/>
    <w:rsid w:val="002D60B1"/>
    <w:rsid w:val="002D7266"/>
    <w:rsid w:val="002D72B7"/>
    <w:rsid w:val="002E0395"/>
    <w:rsid w:val="002E15A9"/>
    <w:rsid w:val="002E20F5"/>
    <w:rsid w:val="002E3070"/>
    <w:rsid w:val="002E3BB3"/>
    <w:rsid w:val="002F0B6C"/>
    <w:rsid w:val="002F0EF0"/>
    <w:rsid w:val="002F2628"/>
    <w:rsid w:val="002F3292"/>
    <w:rsid w:val="002F4590"/>
    <w:rsid w:val="002F5430"/>
    <w:rsid w:val="002F6EDF"/>
    <w:rsid w:val="002F7A9D"/>
    <w:rsid w:val="003002E7"/>
    <w:rsid w:val="00301E1E"/>
    <w:rsid w:val="0030320E"/>
    <w:rsid w:val="00303362"/>
    <w:rsid w:val="00305274"/>
    <w:rsid w:val="00306649"/>
    <w:rsid w:val="00307187"/>
    <w:rsid w:val="00310D6F"/>
    <w:rsid w:val="00311069"/>
    <w:rsid w:val="003111D2"/>
    <w:rsid w:val="0031334D"/>
    <w:rsid w:val="003133AC"/>
    <w:rsid w:val="00314C6C"/>
    <w:rsid w:val="0031540D"/>
    <w:rsid w:val="00315E65"/>
    <w:rsid w:val="00316531"/>
    <w:rsid w:val="00316E03"/>
    <w:rsid w:val="00321120"/>
    <w:rsid w:val="00321E2C"/>
    <w:rsid w:val="00322625"/>
    <w:rsid w:val="00322805"/>
    <w:rsid w:val="00322845"/>
    <w:rsid w:val="003229DE"/>
    <w:rsid w:val="00324DBA"/>
    <w:rsid w:val="00324DFC"/>
    <w:rsid w:val="00325C4E"/>
    <w:rsid w:val="0032636F"/>
    <w:rsid w:val="00330DED"/>
    <w:rsid w:val="003320F4"/>
    <w:rsid w:val="00335931"/>
    <w:rsid w:val="00335B28"/>
    <w:rsid w:val="00335D3A"/>
    <w:rsid w:val="00336B0A"/>
    <w:rsid w:val="003405BF"/>
    <w:rsid w:val="00340C52"/>
    <w:rsid w:val="00342360"/>
    <w:rsid w:val="0034292D"/>
    <w:rsid w:val="003442C0"/>
    <w:rsid w:val="00345794"/>
    <w:rsid w:val="00350022"/>
    <w:rsid w:val="00350C7E"/>
    <w:rsid w:val="00354B5F"/>
    <w:rsid w:val="00354DD9"/>
    <w:rsid w:val="00354FC1"/>
    <w:rsid w:val="003554F3"/>
    <w:rsid w:val="0035564B"/>
    <w:rsid w:val="003570C6"/>
    <w:rsid w:val="00360CFA"/>
    <w:rsid w:val="0036110A"/>
    <w:rsid w:val="00361989"/>
    <w:rsid w:val="003645CC"/>
    <w:rsid w:val="0036657C"/>
    <w:rsid w:val="00371046"/>
    <w:rsid w:val="00371404"/>
    <w:rsid w:val="00372D3A"/>
    <w:rsid w:val="00373F55"/>
    <w:rsid w:val="0037410C"/>
    <w:rsid w:val="00375281"/>
    <w:rsid w:val="003758A5"/>
    <w:rsid w:val="00376D27"/>
    <w:rsid w:val="003779EC"/>
    <w:rsid w:val="00387BC7"/>
    <w:rsid w:val="00390265"/>
    <w:rsid w:val="0039043E"/>
    <w:rsid w:val="00390884"/>
    <w:rsid w:val="003915A7"/>
    <w:rsid w:val="0039279F"/>
    <w:rsid w:val="0039517B"/>
    <w:rsid w:val="00395D35"/>
    <w:rsid w:val="00396A4B"/>
    <w:rsid w:val="00397278"/>
    <w:rsid w:val="003976A4"/>
    <w:rsid w:val="003A20B2"/>
    <w:rsid w:val="003A522C"/>
    <w:rsid w:val="003B0188"/>
    <w:rsid w:val="003B23CB"/>
    <w:rsid w:val="003B29D4"/>
    <w:rsid w:val="003B4089"/>
    <w:rsid w:val="003B4482"/>
    <w:rsid w:val="003B5346"/>
    <w:rsid w:val="003B624B"/>
    <w:rsid w:val="003B7186"/>
    <w:rsid w:val="003C1158"/>
    <w:rsid w:val="003C2E77"/>
    <w:rsid w:val="003C323A"/>
    <w:rsid w:val="003C38DA"/>
    <w:rsid w:val="003C3B94"/>
    <w:rsid w:val="003C59AF"/>
    <w:rsid w:val="003C64B4"/>
    <w:rsid w:val="003C65DB"/>
    <w:rsid w:val="003C6B66"/>
    <w:rsid w:val="003D1480"/>
    <w:rsid w:val="003D2B2D"/>
    <w:rsid w:val="003D2F2D"/>
    <w:rsid w:val="003D42B2"/>
    <w:rsid w:val="003E1C57"/>
    <w:rsid w:val="003E1EF8"/>
    <w:rsid w:val="003E1F6D"/>
    <w:rsid w:val="003E256C"/>
    <w:rsid w:val="003E510E"/>
    <w:rsid w:val="003E652F"/>
    <w:rsid w:val="003E6F68"/>
    <w:rsid w:val="003E7E07"/>
    <w:rsid w:val="003E7F27"/>
    <w:rsid w:val="003F0E94"/>
    <w:rsid w:val="003F158A"/>
    <w:rsid w:val="003F163A"/>
    <w:rsid w:val="003F341A"/>
    <w:rsid w:val="003F3771"/>
    <w:rsid w:val="003F37F5"/>
    <w:rsid w:val="003F4F28"/>
    <w:rsid w:val="003F6869"/>
    <w:rsid w:val="003F7431"/>
    <w:rsid w:val="00400846"/>
    <w:rsid w:val="004016DA"/>
    <w:rsid w:val="004029F1"/>
    <w:rsid w:val="00402C91"/>
    <w:rsid w:val="004037B2"/>
    <w:rsid w:val="004038AC"/>
    <w:rsid w:val="00406181"/>
    <w:rsid w:val="00410262"/>
    <w:rsid w:val="004119C6"/>
    <w:rsid w:val="00411AAB"/>
    <w:rsid w:val="0041221B"/>
    <w:rsid w:val="00412BF3"/>
    <w:rsid w:val="00413463"/>
    <w:rsid w:val="00414698"/>
    <w:rsid w:val="00414985"/>
    <w:rsid w:val="004205CA"/>
    <w:rsid w:val="00421F9C"/>
    <w:rsid w:val="004229BE"/>
    <w:rsid w:val="0043091C"/>
    <w:rsid w:val="004319E9"/>
    <w:rsid w:val="0043274A"/>
    <w:rsid w:val="0043338C"/>
    <w:rsid w:val="004349D1"/>
    <w:rsid w:val="00434B75"/>
    <w:rsid w:val="00435344"/>
    <w:rsid w:val="00436A71"/>
    <w:rsid w:val="00436E16"/>
    <w:rsid w:val="004423EF"/>
    <w:rsid w:val="004426E2"/>
    <w:rsid w:val="00442AE7"/>
    <w:rsid w:val="004432A7"/>
    <w:rsid w:val="004449DD"/>
    <w:rsid w:val="00445227"/>
    <w:rsid w:val="00445BF0"/>
    <w:rsid w:val="004511B5"/>
    <w:rsid w:val="004513A6"/>
    <w:rsid w:val="004528E8"/>
    <w:rsid w:val="00453C57"/>
    <w:rsid w:val="00455063"/>
    <w:rsid w:val="00456132"/>
    <w:rsid w:val="00457B43"/>
    <w:rsid w:val="00461D45"/>
    <w:rsid w:val="0046318B"/>
    <w:rsid w:val="00464779"/>
    <w:rsid w:val="00467D8D"/>
    <w:rsid w:val="00470839"/>
    <w:rsid w:val="0047100F"/>
    <w:rsid w:val="00472EFA"/>
    <w:rsid w:val="00472F2E"/>
    <w:rsid w:val="00473026"/>
    <w:rsid w:val="00473290"/>
    <w:rsid w:val="004735A7"/>
    <w:rsid w:val="00473BDC"/>
    <w:rsid w:val="00473D5E"/>
    <w:rsid w:val="00475023"/>
    <w:rsid w:val="004761E7"/>
    <w:rsid w:val="00476F78"/>
    <w:rsid w:val="00477B46"/>
    <w:rsid w:val="00477FD7"/>
    <w:rsid w:val="00480793"/>
    <w:rsid w:val="00480AD1"/>
    <w:rsid w:val="004818E5"/>
    <w:rsid w:val="00483109"/>
    <w:rsid w:val="004835C2"/>
    <w:rsid w:val="00484FE7"/>
    <w:rsid w:val="0048507B"/>
    <w:rsid w:val="00485789"/>
    <w:rsid w:val="00490677"/>
    <w:rsid w:val="00492C0E"/>
    <w:rsid w:val="00492CD0"/>
    <w:rsid w:val="00494E90"/>
    <w:rsid w:val="00495AB5"/>
    <w:rsid w:val="004A096F"/>
    <w:rsid w:val="004A5901"/>
    <w:rsid w:val="004A598A"/>
    <w:rsid w:val="004A5C25"/>
    <w:rsid w:val="004A5D25"/>
    <w:rsid w:val="004A5E97"/>
    <w:rsid w:val="004B0CA8"/>
    <w:rsid w:val="004B15BB"/>
    <w:rsid w:val="004B17E4"/>
    <w:rsid w:val="004B1B06"/>
    <w:rsid w:val="004B2A09"/>
    <w:rsid w:val="004B2BB6"/>
    <w:rsid w:val="004B2E71"/>
    <w:rsid w:val="004B317C"/>
    <w:rsid w:val="004B4C1F"/>
    <w:rsid w:val="004B5EC9"/>
    <w:rsid w:val="004C0048"/>
    <w:rsid w:val="004C03BB"/>
    <w:rsid w:val="004C1EF0"/>
    <w:rsid w:val="004C2D31"/>
    <w:rsid w:val="004C2FA7"/>
    <w:rsid w:val="004C5172"/>
    <w:rsid w:val="004D452D"/>
    <w:rsid w:val="004D58F8"/>
    <w:rsid w:val="004D64AF"/>
    <w:rsid w:val="004D6A03"/>
    <w:rsid w:val="004D750C"/>
    <w:rsid w:val="004D7A89"/>
    <w:rsid w:val="004E0328"/>
    <w:rsid w:val="004E0CFA"/>
    <w:rsid w:val="004E211C"/>
    <w:rsid w:val="004E3723"/>
    <w:rsid w:val="004E6700"/>
    <w:rsid w:val="004F6D25"/>
    <w:rsid w:val="004F7553"/>
    <w:rsid w:val="005007DE"/>
    <w:rsid w:val="00500ED7"/>
    <w:rsid w:val="005033D0"/>
    <w:rsid w:val="0050349A"/>
    <w:rsid w:val="00505182"/>
    <w:rsid w:val="00505403"/>
    <w:rsid w:val="00506C8A"/>
    <w:rsid w:val="00506FF4"/>
    <w:rsid w:val="00507109"/>
    <w:rsid w:val="00507419"/>
    <w:rsid w:val="005076A4"/>
    <w:rsid w:val="005106AE"/>
    <w:rsid w:val="005107C1"/>
    <w:rsid w:val="00510A5F"/>
    <w:rsid w:val="0051113B"/>
    <w:rsid w:val="00512C12"/>
    <w:rsid w:val="0051432A"/>
    <w:rsid w:val="005175D4"/>
    <w:rsid w:val="00517986"/>
    <w:rsid w:val="00521356"/>
    <w:rsid w:val="00522BF2"/>
    <w:rsid w:val="00525503"/>
    <w:rsid w:val="00526086"/>
    <w:rsid w:val="00527AFE"/>
    <w:rsid w:val="00527C80"/>
    <w:rsid w:val="005305A0"/>
    <w:rsid w:val="00530AC3"/>
    <w:rsid w:val="00530BA7"/>
    <w:rsid w:val="005325C6"/>
    <w:rsid w:val="00532F04"/>
    <w:rsid w:val="0053346E"/>
    <w:rsid w:val="00533D79"/>
    <w:rsid w:val="00537723"/>
    <w:rsid w:val="0054164E"/>
    <w:rsid w:val="00541F84"/>
    <w:rsid w:val="00542E5A"/>
    <w:rsid w:val="00543E74"/>
    <w:rsid w:val="005442E3"/>
    <w:rsid w:val="005458FC"/>
    <w:rsid w:val="00545D8E"/>
    <w:rsid w:val="005461D6"/>
    <w:rsid w:val="00547D9D"/>
    <w:rsid w:val="0055221A"/>
    <w:rsid w:val="00552767"/>
    <w:rsid w:val="005533A2"/>
    <w:rsid w:val="00556170"/>
    <w:rsid w:val="00557255"/>
    <w:rsid w:val="00560C0F"/>
    <w:rsid w:val="00562AA3"/>
    <w:rsid w:val="00563C53"/>
    <w:rsid w:val="00565949"/>
    <w:rsid w:val="00565DF6"/>
    <w:rsid w:val="0056722E"/>
    <w:rsid w:val="0056789B"/>
    <w:rsid w:val="00567E1F"/>
    <w:rsid w:val="00570B46"/>
    <w:rsid w:val="0057285E"/>
    <w:rsid w:val="00572E41"/>
    <w:rsid w:val="00573CCF"/>
    <w:rsid w:val="0057427C"/>
    <w:rsid w:val="00574686"/>
    <w:rsid w:val="00574C23"/>
    <w:rsid w:val="00576C21"/>
    <w:rsid w:val="00577284"/>
    <w:rsid w:val="0057744E"/>
    <w:rsid w:val="005774AE"/>
    <w:rsid w:val="005805E1"/>
    <w:rsid w:val="00580B17"/>
    <w:rsid w:val="00582E1A"/>
    <w:rsid w:val="00582E69"/>
    <w:rsid w:val="00583122"/>
    <w:rsid w:val="005831D1"/>
    <w:rsid w:val="00584BE3"/>
    <w:rsid w:val="0058506F"/>
    <w:rsid w:val="00585ABC"/>
    <w:rsid w:val="00586713"/>
    <w:rsid w:val="00587B26"/>
    <w:rsid w:val="00590059"/>
    <w:rsid w:val="00590196"/>
    <w:rsid w:val="005922E0"/>
    <w:rsid w:val="00593121"/>
    <w:rsid w:val="005932FA"/>
    <w:rsid w:val="005938EB"/>
    <w:rsid w:val="00595C49"/>
    <w:rsid w:val="00595FD5"/>
    <w:rsid w:val="005A06A6"/>
    <w:rsid w:val="005A1A9E"/>
    <w:rsid w:val="005A2333"/>
    <w:rsid w:val="005A5695"/>
    <w:rsid w:val="005A6A78"/>
    <w:rsid w:val="005B0A45"/>
    <w:rsid w:val="005B0E80"/>
    <w:rsid w:val="005B15DC"/>
    <w:rsid w:val="005B1C15"/>
    <w:rsid w:val="005B2DF6"/>
    <w:rsid w:val="005B2F8B"/>
    <w:rsid w:val="005B3C60"/>
    <w:rsid w:val="005B42BA"/>
    <w:rsid w:val="005B46BB"/>
    <w:rsid w:val="005B61BB"/>
    <w:rsid w:val="005B64E2"/>
    <w:rsid w:val="005B68CC"/>
    <w:rsid w:val="005B72F9"/>
    <w:rsid w:val="005B77EC"/>
    <w:rsid w:val="005B784C"/>
    <w:rsid w:val="005C1038"/>
    <w:rsid w:val="005C220C"/>
    <w:rsid w:val="005C2524"/>
    <w:rsid w:val="005C27CC"/>
    <w:rsid w:val="005C311C"/>
    <w:rsid w:val="005C3C9A"/>
    <w:rsid w:val="005C4036"/>
    <w:rsid w:val="005C5C14"/>
    <w:rsid w:val="005C6937"/>
    <w:rsid w:val="005C6D35"/>
    <w:rsid w:val="005C7272"/>
    <w:rsid w:val="005D1FD4"/>
    <w:rsid w:val="005D2E8A"/>
    <w:rsid w:val="005D3B36"/>
    <w:rsid w:val="005D5654"/>
    <w:rsid w:val="005D63FF"/>
    <w:rsid w:val="005D7000"/>
    <w:rsid w:val="005D74BD"/>
    <w:rsid w:val="005D74F4"/>
    <w:rsid w:val="005E431D"/>
    <w:rsid w:val="005E4F91"/>
    <w:rsid w:val="005E570D"/>
    <w:rsid w:val="005F017D"/>
    <w:rsid w:val="005F299C"/>
    <w:rsid w:val="005F4DED"/>
    <w:rsid w:val="005F533F"/>
    <w:rsid w:val="005F5E87"/>
    <w:rsid w:val="005F691B"/>
    <w:rsid w:val="00600E4C"/>
    <w:rsid w:val="00600E57"/>
    <w:rsid w:val="00601ABF"/>
    <w:rsid w:val="00602DDA"/>
    <w:rsid w:val="006030E5"/>
    <w:rsid w:val="00603D92"/>
    <w:rsid w:val="00604F1D"/>
    <w:rsid w:val="00605330"/>
    <w:rsid w:val="00605E33"/>
    <w:rsid w:val="00607D61"/>
    <w:rsid w:val="006107A2"/>
    <w:rsid w:val="006132BB"/>
    <w:rsid w:val="00616D91"/>
    <w:rsid w:val="00617961"/>
    <w:rsid w:val="0062052C"/>
    <w:rsid w:val="00620D2A"/>
    <w:rsid w:val="00622702"/>
    <w:rsid w:val="006230BA"/>
    <w:rsid w:val="006244E8"/>
    <w:rsid w:val="0062592F"/>
    <w:rsid w:val="00626E46"/>
    <w:rsid w:val="00627357"/>
    <w:rsid w:val="00630135"/>
    <w:rsid w:val="00631027"/>
    <w:rsid w:val="00632901"/>
    <w:rsid w:val="006332DF"/>
    <w:rsid w:val="00633F09"/>
    <w:rsid w:val="006345CD"/>
    <w:rsid w:val="00634F7D"/>
    <w:rsid w:val="00635100"/>
    <w:rsid w:val="00635BBA"/>
    <w:rsid w:val="00635FDC"/>
    <w:rsid w:val="0063644D"/>
    <w:rsid w:val="00637200"/>
    <w:rsid w:val="006402B3"/>
    <w:rsid w:val="006414BE"/>
    <w:rsid w:val="006414FE"/>
    <w:rsid w:val="00641FBA"/>
    <w:rsid w:val="006424C6"/>
    <w:rsid w:val="00643490"/>
    <w:rsid w:val="006443AE"/>
    <w:rsid w:val="006453AE"/>
    <w:rsid w:val="0064604C"/>
    <w:rsid w:val="006469D4"/>
    <w:rsid w:val="00652E63"/>
    <w:rsid w:val="00653661"/>
    <w:rsid w:val="00653972"/>
    <w:rsid w:val="00654877"/>
    <w:rsid w:val="00657C41"/>
    <w:rsid w:val="00660E25"/>
    <w:rsid w:val="00661C28"/>
    <w:rsid w:val="00662880"/>
    <w:rsid w:val="0066296E"/>
    <w:rsid w:val="00666AB9"/>
    <w:rsid w:val="00667F8B"/>
    <w:rsid w:val="00671316"/>
    <w:rsid w:val="00675217"/>
    <w:rsid w:val="00676394"/>
    <w:rsid w:val="0067664A"/>
    <w:rsid w:val="00676C09"/>
    <w:rsid w:val="00681C9F"/>
    <w:rsid w:val="00683141"/>
    <w:rsid w:val="00683A01"/>
    <w:rsid w:val="00686E70"/>
    <w:rsid w:val="006907F3"/>
    <w:rsid w:val="00693034"/>
    <w:rsid w:val="0069375B"/>
    <w:rsid w:val="006938A9"/>
    <w:rsid w:val="00694A46"/>
    <w:rsid w:val="00695007"/>
    <w:rsid w:val="00695B0A"/>
    <w:rsid w:val="00695BEA"/>
    <w:rsid w:val="0069744B"/>
    <w:rsid w:val="00697C37"/>
    <w:rsid w:val="006A0CD5"/>
    <w:rsid w:val="006A1E3A"/>
    <w:rsid w:val="006A2E45"/>
    <w:rsid w:val="006A3957"/>
    <w:rsid w:val="006A48C3"/>
    <w:rsid w:val="006A4E97"/>
    <w:rsid w:val="006A56D6"/>
    <w:rsid w:val="006A7577"/>
    <w:rsid w:val="006A7E00"/>
    <w:rsid w:val="006A7EA6"/>
    <w:rsid w:val="006A7F38"/>
    <w:rsid w:val="006B5FC1"/>
    <w:rsid w:val="006B6422"/>
    <w:rsid w:val="006B7D20"/>
    <w:rsid w:val="006C0E16"/>
    <w:rsid w:val="006C25E9"/>
    <w:rsid w:val="006C2823"/>
    <w:rsid w:val="006C28ED"/>
    <w:rsid w:val="006C2FFF"/>
    <w:rsid w:val="006C5122"/>
    <w:rsid w:val="006C5275"/>
    <w:rsid w:val="006C7D59"/>
    <w:rsid w:val="006D012A"/>
    <w:rsid w:val="006D0A17"/>
    <w:rsid w:val="006D1910"/>
    <w:rsid w:val="006D3231"/>
    <w:rsid w:val="006D4619"/>
    <w:rsid w:val="006D4DAB"/>
    <w:rsid w:val="006D5C92"/>
    <w:rsid w:val="006D7922"/>
    <w:rsid w:val="006E2F48"/>
    <w:rsid w:val="006E4F1C"/>
    <w:rsid w:val="006E54C4"/>
    <w:rsid w:val="006E5EE7"/>
    <w:rsid w:val="006E65A9"/>
    <w:rsid w:val="006E6903"/>
    <w:rsid w:val="006E7866"/>
    <w:rsid w:val="006E7E93"/>
    <w:rsid w:val="006F6A7D"/>
    <w:rsid w:val="006F7B63"/>
    <w:rsid w:val="00701E0E"/>
    <w:rsid w:val="00703D78"/>
    <w:rsid w:val="00704991"/>
    <w:rsid w:val="007059BD"/>
    <w:rsid w:val="0070644A"/>
    <w:rsid w:val="00707902"/>
    <w:rsid w:val="00711A4B"/>
    <w:rsid w:val="007120A9"/>
    <w:rsid w:val="00713524"/>
    <w:rsid w:val="00714747"/>
    <w:rsid w:val="0071768D"/>
    <w:rsid w:val="0071785C"/>
    <w:rsid w:val="00717AFC"/>
    <w:rsid w:val="0072067D"/>
    <w:rsid w:val="00720E16"/>
    <w:rsid w:val="00721524"/>
    <w:rsid w:val="0072271B"/>
    <w:rsid w:val="007227B5"/>
    <w:rsid w:val="00723ED9"/>
    <w:rsid w:val="007249C8"/>
    <w:rsid w:val="0072560B"/>
    <w:rsid w:val="0072643C"/>
    <w:rsid w:val="0072788D"/>
    <w:rsid w:val="00731B6B"/>
    <w:rsid w:val="00732E5E"/>
    <w:rsid w:val="00733F78"/>
    <w:rsid w:val="00734974"/>
    <w:rsid w:val="00735764"/>
    <w:rsid w:val="007363E4"/>
    <w:rsid w:val="00742E4E"/>
    <w:rsid w:val="00743B83"/>
    <w:rsid w:val="007453C2"/>
    <w:rsid w:val="00746A35"/>
    <w:rsid w:val="00747C5A"/>
    <w:rsid w:val="00747D78"/>
    <w:rsid w:val="007515F6"/>
    <w:rsid w:val="00752AF6"/>
    <w:rsid w:val="007535B4"/>
    <w:rsid w:val="00753B87"/>
    <w:rsid w:val="00756F60"/>
    <w:rsid w:val="00760C35"/>
    <w:rsid w:val="00761162"/>
    <w:rsid w:val="00761BF4"/>
    <w:rsid w:val="0076397D"/>
    <w:rsid w:val="00763F1B"/>
    <w:rsid w:val="00765EC7"/>
    <w:rsid w:val="0076746D"/>
    <w:rsid w:val="00770479"/>
    <w:rsid w:val="00770533"/>
    <w:rsid w:val="007718D1"/>
    <w:rsid w:val="00771FEB"/>
    <w:rsid w:val="007720D0"/>
    <w:rsid w:val="0077248D"/>
    <w:rsid w:val="00773DC6"/>
    <w:rsid w:val="007748C4"/>
    <w:rsid w:val="00774F70"/>
    <w:rsid w:val="00775886"/>
    <w:rsid w:val="00775CBD"/>
    <w:rsid w:val="00775D26"/>
    <w:rsid w:val="00777643"/>
    <w:rsid w:val="00777D86"/>
    <w:rsid w:val="007802D5"/>
    <w:rsid w:val="00780B39"/>
    <w:rsid w:val="00781376"/>
    <w:rsid w:val="00782059"/>
    <w:rsid w:val="0078215F"/>
    <w:rsid w:val="00782772"/>
    <w:rsid w:val="0078317F"/>
    <w:rsid w:val="00785053"/>
    <w:rsid w:val="007868C7"/>
    <w:rsid w:val="007870D4"/>
    <w:rsid w:val="007900ED"/>
    <w:rsid w:val="00790E41"/>
    <w:rsid w:val="00791806"/>
    <w:rsid w:val="007918D8"/>
    <w:rsid w:val="0079384B"/>
    <w:rsid w:val="00795984"/>
    <w:rsid w:val="00795A89"/>
    <w:rsid w:val="007A0D7D"/>
    <w:rsid w:val="007A1AD1"/>
    <w:rsid w:val="007A296F"/>
    <w:rsid w:val="007A48FD"/>
    <w:rsid w:val="007A4996"/>
    <w:rsid w:val="007A500E"/>
    <w:rsid w:val="007A60F5"/>
    <w:rsid w:val="007B03A3"/>
    <w:rsid w:val="007B148A"/>
    <w:rsid w:val="007B2433"/>
    <w:rsid w:val="007B2A61"/>
    <w:rsid w:val="007B359C"/>
    <w:rsid w:val="007B4BB9"/>
    <w:rsid w:val="007B5B06"/>
    <w:rsid w:val="007B6916"/>
    <w:rsid w:val="007B7426"/>
    <w:rsid w:val="007C0AB0"/>
    <w:rsid w:val="007C2A69"/>
    <w:rsid w:val="007C7AE4"/>
    <w:rsid w:val="007D10FB"/>
    <w:rsid w:val="007D225F"/>
    <w:rsid w:val="007D291B"/>
    <w:rsid w:val="007D31C8"/>
    <w:rsid w:val="007D3272"/>
    <w:rsid w:val="007D4565"/>
    <w:rsid w:val="007D66D1"/>
    <w:rsid w:val="007E08FD"/>
    <w:rsid w:val="007E0A4E"/>
    <w:rsid w:val="007E1EC7"/>
    <w:rsid w:val="007E37D3"/>
    <w:rsid w:val="007E4677"/>
    <w:rsid w:val="007E486F"/>
    <w:rsid w:val="007E4D33"/>
    <w:rsid w:val="007E5A33"/>
    <w:rsid w:val="007E6BF0"/>
    <w:rsid w:val="007E6DCA"/>
    <w:rsid w:val="007E77D5"/>
    <w:rsid w:val="007F0286"/>
    <w:rsid w:val="007F1518"/>
    <w:rsid w:val="007F1B9B"/>
    <w:rsid w:val="007F267F"/>
    <w:rsid w:val="007F2A27"/>
    <w:rsid w:val="007F2AA8"/>
    <w:rsid w:val="007F2D63"/>
    <w:rsid w:val="007F4A1A"/>
    <w:rsid w:val="007F57EB"/>
    <w:rsid w:val="007F5D9E"/>
    <w:rsid w:val="0080060C"/>
    <w:rsid w:val="008036DF"/>
    <w:rsid w:val="0080407F"/>
    <w:rsid w:val="00807A0C"/>
    <w:rsid w:val="00807F51"/>
    <w:rsid w:val="00810F36"/>
    <w:rsid w:val="00812359"/>
    <w:rsid w:val="00816D07"/>
    <w:rsid w:val="00817464"/>
    <w:rsid w:val="00820D3E"/>
    <w:rsid w:val="00821643"/>
    <w:rsid w:val="00822E6C"/>
    <w:rsid w:val="008247E1"/>
    <w:rsid w:val="00824CAE"/>
    <w:rsid w:val="008323B7"/>
    <w:rsid w:val="00833805"/>
    <w:rsid w:val="00834EE1"/>
    <w:rsid w:val="0083682E"/>
    <w:rsid w:val="008368E4"/>
    <w:rsid w:val="00837175"/>
    <w:rsid w:val="00843FE1"/>
    <w:rsid w:val="008442E2"/>
    <w:rsid w:val="00844969"/>
    <w:rsid w:val="00844C21"/>
    <w:rsid w:val="00844CF0"/>
    <w:rsid w:val="0084508F"/>
    <w:rsid w:val="008472D2"/>
    <w:rsid w:val="00850DE4"/>
    <w:rsid w:val="00852563"/>
    <w:rsid w:val="008526B5"/>
    <w:rsid w:val="00852710"/>
    <w:rsid w:val="0085298D"/>
    <w:rsid w:val="00852E7D"/>
    <w:rsid w:val="00853C2A"/>
    <w:rsid w:val="00854525"/>
    <w:rsid w:val="00863268"/>
    <w:rsid w:val="00863FF9"/>
    <w:rsid w:val="00864B88"/>
    <w:rsid w:val="00865544"/>
    <w:rsid w:val="008669F3"/>
    <w:rsid w:val="00866B22"/>
    <w:rsid w:val="008671AE"/>
    <w:rsid w:val="008676F0"/>
    <w:rsid w:val="00871FBE"/>
    <w:rsid w:val="008728A4"/>
    <w:rsid w:val="00872947"/>
    <w:rsid w:val="008744C8"/>
    <w:rsid w:val="0087484D"/>
    <w:rsid w:val="00876947"/>
    <w:rsid w:val="008848A0"/>
    <w:rsid w:val="00886A96"/>
    <w:rsid w:val="008878A3"/>
    <w:rsid w:val="00891FF6"/>
    <w:rsid w:val="008921B4"/>
    <w:rsid w:val="00894135"/>
    <w:rsid w:val="00894FED"/>
    <w:rsid w:val="008959C2"/>
    <w:rsid w:val="008A1092"/>
    <w:rsid w:val="008A1524"/>
    <w:rsid w:val="008A1E8A"/>
    <w:rsid w:val="008A280E"/>
    <w:rsid w:val="008A4107"/>
    <w:rsid w:val="008A5A6E"/>
    <w:rsid w:val="008A5CE8"/>
    <w:rsid w:val="008A7839"/>
    <w:rsid w:val="008A7DD6"/>
    <w:rsid w:val="008B04E1"/>
    <w:rsid w:val="008B0D39"/>
    <w:rsid w:val="008B0DEC"/>
    <w:rsid w:val="008B2841"/>
    <w:rsid w:val="008B2A50"/>
    <w:rsid w:val="008B4512"/>
    <w:rsid w:val="008B559E"/>
    <w:rsid w:val="008B5D5D"/>
    <w:rsid w:val="008B6563"/>
    <w:rsid w:val="008B746C"/>
    <w:rsid w:val="008C008B"/>
    <w:rsid w:val="008C04A2"/>
    <w:rsid w:val="008C3935"/>
    <w:rsid w:val="008C4569"/>
    <w:rsid w:val="008C651B"/>
    <w:rsid w:val="008C71D1"/>
    <w:rsid w:val="008D2059"/>
    <w:rsid w:val="008D20CF"/>
    <w:rsid w:val="008D2483"/>
    <w:rsid w:val="008D4B39"/>
    <w:rsid w:val="008D5867"/>
    <w:rsid w:val="008E0FBA"/>
    <w:rsid w:val="008E15FC"/>
    <w:rsid w:val="008E1AB6"/>
    <w:rsid w:val="008E2DB6"/>
    <w:rsid w:val="008E40FE"/>
    <w:rsid w:val="008E426C"/>
    <w:rsid w:val="008E5FD6"/>
    <w:rsid w:val="008E752D"/>
    <w:rsid w:val="008E788C"/>
    <w:rsid w:val="008E79F4"/>
    <w:rsid w:val="008F00D8"/>
    <w:rsid w:val="008F10FC"/>
    <w:rsid w:val="008F1880"/>
    <w:rsid w:val="008F27BC"/>
    <w:rsid w:val="008F69B2"/>
    <w:rsid w:val="008F6FDB"/>
    <w:rsid w:val="00901404"/>
    <w:rsid w:val="0090232D"/>
    <w:rsid w:val="0090242E"/>
    <w:rsid w:val="00904433"/>
    <w:rsid w:val="0090654E"/>
    <w:rsid w:val="0091054A"/>
    <w:rsid w:val="00914604"/>
    <w:rsid w:val="00914690"/>
    <w:rsid w:val="009159E0"/>
    <w:rsid w:val="00916CDF"/>
    <w:rsid w:val="00916D8B"/>
    <w:rsid w:val="00917E32"/>
    <w:rsid w:val="009200F0"/>
    <w:rsid w:val="00920A1C"/>
    <w:rsid w:val="00920DCA"/>
    <w:rsid w:val="009228CC"/>
    <w:rsid w:val="00923E9D"/>
    <w:rsid w:val="0092426B"/>
    <w:rsid w:val="00924709"/>
    <w:rsid w:val="009350EF"/>
    <w:rsid w:val="0093612E"/>
    <w:rsid w:val="00940C09"/>
    <w:rsid w:val="00941CB8"/>
    <w:rsid w:val="00942C2C"/>
    <w:rsid w:val="00942C51"/>
    <w:rsid w:val="00942D86"/>
    <w:rsid w:val="009435B0"/>
    <w:rsid w:val="009438B9"/>
    <w:rsid w:val="00944125"/>
    <w:rsid w:val="009451FE"/>
    <w:rsid w:val="009470B6"/>
    <w:rsid w:val="00947157"/>
    <w:rsid w:val="00947BFA"/>
    <w:rsid w:val="0095030E"/>
    <w:rsid w:val="009514C0"/>
    <w:rsid w:val="00951E8D"/>
    <w:rsid w:val="00953C1A"/>
    <w:rsid w:val="00954141"/>
    <w:rsid w:val="0095492A"/>
    <w:rsid w:val="00955EC8"/>
    <w:rsid w:val="00956C05"/>
    <w:rsid w:val="00957D21"/>
    <w:rsid w:val="009601CA"/>
    <w:rsid w:val="009646DF"/>
    <w:rsid w:val="00964D23"/>
    <w:rsid w:val="009678B5"/>
    <w:rsid w:val="009704F0"/>
    <w:rsid w:val="00970DCB"/>
    <w:rsid w:val="00971134"/>
    <w:rsid w:val="009717DF"/>
    <w:rsid w:val="00971DA3"/>
    <w:rsid w:val="009732C0"/>
    <w:rsid w:val="00974823"/>
    <w:rsid w:val="00975F24"/>
    <w:rsid w:val="00980C68"/>
    <w:rsid w:val="009819E2"/>
    <w:rsid w:val="00982D33"/>
    <w:rsid w:val="0098474A"/>
    <w:rsid w:val="00984C63"/>
    <w:rsid w:val="009856FE"/>
    <w:rsid w:val="00985A77"/>
    <w:rsid w:val="00986E23"/>
    <w:rsid w:val="009928AA"/>
    <w:rsid w:val="00992C7E"/>
    <w:rsid w:val="0099323A"/>
    <w:rsid w:val="009954C2"/>
    <w:rsid w:val="009959ED"/>
    <w:rsid w:val="00995EA3"/>
    <w:rsid w:val="009967A1"/>
    <w:rsid w:val="0099737F"/>
    <w:rsid w:val="0099760F"/>
    <w:rsid w:val="009A1E48"/>
    <w:rsid w:val="009A2788"/>
    <w:rsid w:val="009A7026"/>
    <w:rsid w:val="009A7209"/>
    <w:rsid w:val="009B00F6"/>
    <w:rsid w:val="009B01BA"/>
    <w:rsid w:val="009B1DCB"/>
    <w:rsid w:val="009B453A"/>
    <w:rsid w:val="009B4C8F"/>
    <w:rsid w:val="009B5076"/>
    <w:rsid w:val="009B5159"/>
    <w:rsid w:val="009B5FD4"/>
    <w:rsid w:val="009C0DA2"/>
    <w:rsid w:val="009C7230"/>
    <w:rsid w:val="009C7DB5"/>
    <w:rsid w:val="009D2227"/>
    <w:rsid w:val="009D36F4"/>
    <w:rsid w:val="009D4366"/>
    <w:rsid w:val="009D5E68"/>
    <w:rsid w:val="009D757C"/>
    <w:rsid w:val="009E2661"/>
    <w:rsid w:val="009E279A"/>
    <w:rsid w:val="009E3054"/>
    <w:rsid w:val="009E360D"/>
    <w:rsid w:val="009E43CC"/>
    <w:rsid w:val="009E483A"/>
    <w:rsid w:val="009E7288"/>
    <w:rsid w:val="009F0658"/>
    <w:rsid w:val="009F12CF"/>
    <w:rsid w:val="009F1FAB"/>
    <w:rsid w:val="009F2221"/>
    <w:rsid w:val="009F49BE"/>
    <w:rsid w:val="009F597F"/>
    <w:rsid w:val="009F70D3"/>
    <w:rsid w:val="009F73D9"/>
    <w:rsid w:val="00A0046A"/>
    <w:rsid w:val="00A00621"/>
    <w:rsid w:val="00A02071"/>
    <w:rsid w:val="00A027A9"/>
    <w:rsid w:val="00A0315B"/>
    <w:rsid w:val="00A04BAD"/>
    <w:rsid w:val="00A055D0"/>
    <w:rsid w:val="00A103F8"/>
    <w:rsid w:val="00A10FE7"/>
    <w:rsid w:val="00A11B11"/>
    <w:rsid w:val="00A1381E"/>
    <w:rsid w:val="00A156F2"/>
    <w:rsid w:val="00A15CDC"/>
    <w:rsid w:val="00A16FB9"/>
    <w:rsid w:val="00A17DC4"/>
    <w:rsid w:val="00A219B7"/>
    <w:rsid w:val="00A21A1D"/>
    <w:rsid w:val="00A220B9"/>
    <w:rsid w:val="00A2274B"/>
    <w:rsid w:val="00A2333E"/>
    <w:rsid w:val="00A23A6D"/>
    <w:rsid w:val="00A23BD1"/>
    <w:rsid w:val="00A2451D"/>
    <w:rsid w:val="00A25254"/>
    <w:rsid w:val="00A27133"/>
    <w:rsid w:val="00A30F60"/>
    <w:rsid w:val="00A313A9"/>
    <w:rsid w:val="00A4103A"/>
    <w:rsid w:val="00A41473"/>
    <w:rsid w:val="00A43E2F"/>
    <w:rsid w:val="00A44F80"/>
    <w:rsid w:val="00A45E97"/>
    <w:rsid w:val="00A4781B"/>
    <w:rsid w:val="00A478EA"/>
    <w:rsid w:val="00A5112F"/>
    <w:rsid w:val="00A51A6B"/>
    <w:rsid w:val="00A51C32"/>
    <w:rsid w:val="00A53782"/>
    <w:rsid w:val="00A542D3"/>
    <w:rsid w:val="00A56E5B"/>
    <w:rsid w:val="00A5786D"/>
    <w:rsid w:val="00A57CFB"/>
    <w:rsid w:val="00A62320"/>
    <w:rsid w:val="00A62D31"/>
    <w:rsid w:val="00A64103"/>
    <w:rsid w:val="00A64C17"/>
    <w:rsid w:val="00A66C9D"/>
    <w:rsid w:val="00A679EC"/>
    <w:rsid w:val="00A703C2"/>
    <w:rsid w:val="00A71709"/>
    <w:rsid w:val="00A71C56"/>
    <w:rsid w:val="00A71F26"/>
    <w:rsid w:val="00A7254E"/>
    <w:rsid w:val="00A73F97"/>
    <w:rsid w:val="00A74A4F"/>
    <w:rsid w:val="00A75592"/>
    <w:rsid w:val="00A75D67"/>
    <w:rsid w:val="00A76CCC"/>
    <w:rsid w:val="00A7750F"/>
    <w:rsid w:val="00A810F8"/>
    <w:rsid w:val="00A8117C"/>
    <w:rsid w:val="00A81F8E"/>
    <w:rsid w:val="00A82346"/>
    <w:rsid w:val="00A83512"/>
    <w:rsid w:val="00A840FE"/>
    <w:rsid w:val="00A84EEE"/>
    <w:rsid w:val="00A875C4"/>
    <w:rsid w:val="00A87904"/>
    <w:rsid w:val="00A90497"/>
    <w:rsid w:val="00A90E7D"/>
    <w:rsid w:val="00A916D1"/>
    <w:rsid w:val="00A91781"/>
    <w:rsid w:val="00A93742"/>
    <w:rsid w:val="00A96295"/>
    <w:rsid w:val="00A96A75"/>
    <w:rsid w:val="00A96FEF"/>
    <w:rsid w:val="00A9704A"/>
    <w:rsid w:val="00A9736C"/>
    <w:rsid w:val="00A9742B"/>
    <w:rsid w:val="00A9747A"/>
    <w:rsid w:val="00AA0388"/>
    <w:rsid w:val="00AA194C"/>
    <w:rsid w:val="00AA19CC"/>
    <w:rsid w:val="00AA54DF"/>
    <w:rsid w:val="00AA5585"/>
    <w:rsid w:val="00AA788E"/>
    <w:rsid w:val="00AB0D1A"/>
    <w:rsid w:val="00AB1557"/>
    <w:rsid w:val="00AB45D3"/>
    <w:rsid w:val="00AB744F"/>
    <w:rsid w:val="00AB7876"/>
    <w:rsid w:val="00AC122F"/>
    <w:rsid w:val="00AC3016"/>
    <w:rsid w:val="00AC3FFE"/>
    <w:rsid w:val="00AC45FF"/>
    <w:rsid w:val="00AC4B42"/>
    <w:rsid w:val="00AC6701"/>
    <w:rsid w:val="00AC6A75"/>
    <w:rsid w:val="00AD00A5"/>
    <w:rsid w:val="00AD0132"/>
    <w:rsid w:val="00AD21AE"/>
    <w:rsid w:val="00AD249D"/>
    <w:rsid w:val="00AD2A99"/>
    <w:rsid w:val="00AD38E2"/>
    <w:rsid w:val="00AD3A93"/>
    <w:rsid w:val="00AD3D76"/>
    <w:rsid w:val="00AD5583"/>
    <w:rsid w:val="00AD6539"/>
    <w:rsid w:val="00AD783F"/>
    <w:rsid w:val="00AE00E5"/>
    <w:rsid w:val="00AE0207"/>
    <w:rsid w:val="00AE0DE0"/>
    <w:rsid w:val="00AE1A26"/>
    <w:rsid w:val="00AE25D6"/>
    <w:rsid w:val="00AE342B"/>
    <w:rsid w:val="00AE36FC"/>
    <w:rsid w:val="00AE3BF2"/>
    <w:rsid w:val="00AE4284"/>
    <w:rsid w:val="00AE4D2D"/>
    <w:rsid w:val="00AE5684"/>
    <w:rsid w:val="00AE750D"/>
    <w:rsid w:val="00AF0E93"/>
    <w:rsid w:val="00AF3AE3"/>
    <w:rsid w:val="00AF3EFE"/>
    <w:rsid w:val="00AF4342"/>
    <w:rsid w:val="00AF53DA"/>
    <w:rsid w:val="00AF7759"/>
    <w:rsid w:val="00B000B1"/>
    <w:rsid w:val="00B00E64"/>
    <w:rsid w:val="00B01081"/>
    <w:rsid w:val="00B01084"/>
    <w:rsid w:val="00B02F68"/>
    <w:rsid w:val="00B053E0"/>
    <w:rsid w:val="00B05CDB"/>
    <w:rsid w:val="00B07212"/>
    <w:rsid w:val="00B13F20"/>
    <w:rsid w:val="00B13F83"/>
    <w:rsid w:val="00B146A6"/>
    <w:rsid w:val="00B14D16"/>
    <w:rsid w:val="00B1536E"/>
    <w:rsid w:val="00B15424"/>
    <w:rsid w:val="00B158C2"/>
    <w:rsid w:val="00B16651"/>
    <w:rsid w:val="00B17FC3"/>
    <w:rsid w:val="00B20B60"/>
    <w:rsid w:val="00B22EC0"/>
    <w:rsid w:val="00B2734A"/>
    <w:rsid w:val="00B27490"/>
    <w:rsid w:val="00B304AE"/>
    <w:rsid w:val="00B350E9"/>
    <w:rsid w:val="00B36F94"/>
    <w:rsid w:val="00B37B36"/>
    <w:rsid w:val="00B37BA2"/>
    <w:rsid w:val="00B42EFE"/>
    <w:rsid w:val="00B42FC7"/>
    <w:rsid w:val="00B4326E"/>
    <w:rsid w:val="00B4389D"/>
    <w:rsid w:val="00B443FD"/>
    <w:rsid w:val="00B44A93"/>
    <w:rsid w:val="00B44BF6"/>
    <w:rsid w:val="00B46709"/>
    <w:rsid w:val="00B514D6"/>
    <w:rsid w:val="00B515FD"/>
    <w:rsid w:val="00B517B5"/>
    <w:rsid w:val="00B5262F"/>
    <w:rsid w:val="00B5327F"/>
    <w:rsid w:val="00B548C6"/>
    <w:rsid w:val="00B56323"/>
    <w:rsid w:val="00B56A12"/>
    <w:rsid w:val="00B570CD"/>
    <w:rsid w:val="00B62227"/>
    <w:rsid w:val="00B64150"/>
    <w:rsid w:val="00B656A6"/>
    <w:rsid w:val="00B67530"/>
    <w:rsid w:val="00B7085C"/>
    <w:rsid w:val="00B717E5"/>
    <w:rsid w:val="00B72A3E"/>
    <w:rsid w:val="00B737B5"/>
    <w:rsid w:val="00B74857"/>
    <w:rsid w:val="00B75265"/>
    <w:rsid w:val="00B75934"/>
    <w:rsid w:val="00B75A4F"/>
    <w:rsid w:val="00B76093"/>
    <w:rsid w:val="00B77EFB"/>
    <w:rsid w:val="00B828E0"/>
    <w:rsid w:val="00B82977"/>
    <w:rsid w:val="00B847F1"/>
    <w:rsid w:val="00B853C4"/>
    <w:rsid w:val="00B85CEA"/>
    <w:rsid w:val="00B909A3"/>
    <w:rsid w:val="00B92D3C"/>
    <w:rsid w:val="00B9369D"/>
    <w:rsid w:val="00B9583F"/>
    <w:rsid w:val="00B970CA"/>
    <w:rsid w:val="00BA14EC"/>
    <w:rsid w:val="00BA247D"/>
    <w:rsid w:val="00BA2C93"/>
    <w:rsid w:val="00BA4F20"/>
    <w:rsid w:val="00BA578B"/>
    <w:rsid w:val="00BA6DC2"/>
    <w:rsid w:val="00BA7257"/>
    <w:rsid w:val="00BA7498"/>
    <w:rsid w:val="00BA7E3A"/>
    <w:rsid w:val="00BB10C3"/>
    <w:rsid w:val="00BB268D"/>
    <w:rsid w:val="00BB2AD6"/>
    <w:rsid w:val="00BB36EB"/>
    <w:rsid w:val="00BB4667"/>
    <w:rsid w:val="00BB5B86"/>
    <w:rsid w:val="00BB5FAA"/>
    <w:rsid w:val="00BB60E0"/>
    <w:rsid w:val="00BB6330"/>
    <w:rsid w:val="00BB6F15"/>
    <w:rsid w:val="00BC0332"/>
    <w:rsid w:val="00BC09E2"/>
    <w:rsid w:val="00BC0F3B"/>
    <w:rsid w:val="00BC13B0"/>
    <w:rsid w:val="00BC1D02"/>
    <w:rsid w:val="00BC2162"/>
    <w:rsid w:val="00BC27CB"/>
    <w:rsid w:val="00BC2938"/>
    <w:rsid w:val="00BC4038"/>
    <w:rsid w:val="00BC4198"/>
    <w:rsid w:val="00BC540F"/>
    <w:rsid w:val="00BC6CD4"/>
    <w:rsid w:val="00BD25FE"/>
    <w:rsid w:val="00BD2FA8"/>
    <w:rsid w:val="00BD5189"/>
    <w:rsid w:val="00BD7C32"/>
    <w:rsid w:val="00BE101D"/>
    <w:rsid w:val="00BE2420"/>
    <w:rsid w:val="00BE3541"/>
    <w:rsid w:val="00BE3AE5"/>
    <w:rsid w:val="00BE3C7F"/>
    <w:rsid w:val="00BE484F"/>
    <w:rsid w:val="00BE49C4"/>
    <w:rsid w:val="00BE6A6E"/>
    <w:rsid w:val="00BE76CD"/>
    <w:rsid w:val="00BF02E0"/>
    <w:rsid w:val="00BF0D73"/>
    <w:rsid w:val="00BF0E41"/>
    <w:rsid w:val="00BF1E16"/>
    <w:rsid w:val="00BF3668"/>
    <w:rsid w:val="00BF3EBB"/>
    <w:rsid w:val="00BF5F12"/>
    <w:rsid w:val="00BF7D08"/>
    <w:rsid w:val="00C0093D"/>
    <w:rsid w:val="00C01644"/>
    <w:rsid w:val="00C01CE2"/>
    <w:rsid w:val="00C0360A"/>
    <w:rsid w:val="00C04D4A"/>
    <w:rsid w:val="00C05962"/>
    <w:rsid w:val="00C0724C"/>
    <w:rsid w:val="00C1012B"/>
    <w:rsid w:val="00C16E5D"/>
    <w:rsid w:val="00C171E4"/>
    <w:rsid w:val="00C17BC9"/>
    <w:rsid w:val="00C22574"/>
    <w:rsid w:val="00C22A36"/>
    <w:rsid w:val="00C23FB5"/>
    <w:rsid w:val="00C26A95"/>
    <w:rsid w:val="00C31CBA"/>
    <w:rsid w:val="00C32BA7"/>
    <w:rsid w:val="00C34FDD"/>
    <w:rsid w:val="00C35300"/>
    <w:rsid w:val="00C3578A"/>
    <w:rsid w:val="00C364D0"/>
    <w:rsid w:val="00C37C5B"/>
    <w:rsid w:val="00C400B3"/>
    <w:rsid w:val="00C41D31"/>
    <w:rsid w:val="00C442FE"/>
    <w:rsid w:val="00C4633D"/>
    <w:rsid w:val="00C46958"/>
    <w:rsid w:val="00C46A0D"/>
    <w:rsid w:val="00C501B3"/>
    <w:rsid w:val="00C51DD1"/>
    <w:rsid w:val="00C534A6"/>
    <w:rsid w:val="00C558DB"/>
    <w:rsid w:val="00C55E94"/>
    <w:rsid w:val="00C56854"/>
    <w:rsid w:val="00C620CD"/>
    <w:rsid w:val="00C656DF"/>
    <w:rsid w:val="00C66DD8"/>
    <w:rsid w:val="00C70055"/>
    <w:rsid w:val="00C70708"/>
    <w:rsid w:val="00C715A5"/>
    <w:rsid w:val="00C74B46"/>
    <w:rsid w:val="00C7509D"/>
    <w:rsid w:val="00C762C6"/>
    <w:rsid w:val="00C77941"/>
    <w:rsid w:val="00C77F84"/>
    <w:rsid w:val="00C807C5"/>
    <w:rsid w:val="00C81ED4"/>
    <w:rsid w:val="00C83EBC"/>
    <w:rsid w:val="00C85013"/>
    <w:rsid w:val="00C8725D"/>
    <w:rsid w:val="00C87623"/>
    <w:rsid w:val="00C90463"/>
    <w:rsid w:val="00C9125A"/>
    <w:rsid w:val="00C92494"/>
    <w:rsid w:val="00C95F26"/>
    <w:rsid w:val="00C9782A"/>
    <w:rsid w:val="00C97CFC"/>
    <w:rsid w:val="00CA1BC9"/>
    <w:rsid w:val="00CA5E75"/>
    <w:rsid w:val="00CA614A"/>
    <w:rsid w:val="00CA6245"/>
    <w:rsid w:val="00CB100B"/>
    <w:rsid w:val="00CB4761"/>
    <w:rsid w:val="00CB5861"/>
    <w:rsid w:val="00CB7779"/>
    <w:rsid w:val="00CB7B14"/>
    <w:rsid w:val="00CC2973"/>
    <w:rsid w:val="00CC2D2C"/>
    <w:rsid w:val="00CC3FB9"/>
    <w:rsid w:val="00CC5530"/>
    <w:rsid w:val="00CC64F4"/>
    <w:rsid w:val="00CC6A71"/>
    <w:rsid w:val="00CC6CBA"/>
    <w:rsid w:val="00CC75FF"/>
    <w:rsid w:val="00CD0B81"/>
    <w:rsid w:val="00CD0CD7"/>
    <w:rsid w:val="00CD10DE"/>
    <w:rsid w:val="00CD61F9"/>
    <w:rsid w:val="00CD651E"/>
    <w:rsid w:val="00CD6E83"/>
    <w:rsid w:val="00CD789B"/>
    <w:rsid w:val="00CD7D8C"/>
    <w:rsid w:val="00CD7F3E"/>
    <w:rsid w:val="00CE03E2"/>
    <w:rsid w:val="00CE387B"/>
    <w:rsid w:val="00CE3939"/>
    <w:rsid w:val="00CE3FAE"/>
    <w:rsid w:val="00CE66A7"/>
    <w:rsid w:val="00CE6BFC"/>
    <w:rsid w:val="00CE7D0C"/>
    <w:rsid w:val="00CF43FE"/>
    <w:rsid w:val="00CF6BD2"/>
    <w:rsid w:val="00CF72D4"/>
    <w:rsid w:val="00D00206"/>
    <w:rsid w:val="00D00C77"/>
    <w:rsid w:val="00D02071"/>
    <w:rsid w:val="00D02BFA"/>
    <w:rsid w:val="00D0391B"/>
    <w:rsid w:val="00D04B84"/>
    <w:rsid w:val="00D0520B"/>
    <w:rsid w:val="00D0559B"/>
    <w:rsid w:val="00D0765A"/>
    <w:rsid w:val="00D107BD"/>
    <w:rsid w:val="00D1201F"/>
    <w:rsid w:val="00D143DC"/>
    <w:rsid w:val="00D15251"/>
    <w:rsid w:val="00D15341"/>
    <w:rsid w:val="00D15504"/>
    <w:rsid w:val="00D1582B"/>
    <w:rsid w:val="00D1767A"/>
    <w:rsid w:val="00D17E2D"/>
    <w:rsid w:val="00D22D01"/>
    <w:rsid w:val="00D243E7"/>
    <w:rsid w:val="00D24489"/>
    <w:rsid w:val="00D25695"/>
    <w:rsid w:val="00D25CE5"/>
    <w:rsid w:val="00D30205"/>
    <w:rsid w:val="00D31518"/>
    <w:rsid w:val="00D332BC"/>
    <w:rsid w:val="00D34A34"/>
    <w:rsid w:val="00D352E9"/>
    <w:rsid w:val="00D35750"/>
    <w:rsid w:val="00D35C07"/>
    <w:rsid w:val="00D37874"/>
    <w:rsid w:val="00D44020"/>
    <w:rsid w:val="00D4486D"/>
    <w:rsid w:val="00D44A51"/>
    <w:rsid w:val="00D45D73"/>
    <w:rsid w:val="00D46C78"/>
    <w:rsid w:val="00D52B3D"/>
    <w:rsid w:val="00D53455"/>
    <w:rsid w:val="00D5376A"/>
    <w:rsid w:val="00D53D5C"/>
    <w:rsid w:val="00D53F5B"/>
    <w:rsid w:val="00D57DD8"/>
    <w:rsid w:val="00D60161"/>
    <w:rsid w:val="00D62D4B"/>
    <w:rsid w:val="00D6392D"/>
    <w:rsid w:val="00D64E59"/>
    <w:rsid w:val="00D65949"/>
    <w:rsid w:val="00D66D88"/>
    <w:rsid w:val="00D67582"/>
    <w:rsid w:val="00D67DE4"/>
    <w:rsid w:val="00D706A2"/>
    <w:rsid w:val="00D71C9D"/>
    <w:rsid w:val="00D74E4A"/>
    <w:rsid w:val="00D76378"/>
    <w:rsid w:val="00D76573"/>
    <w:rsid w:val="00D81348"/>
    <w:rsid w:val="00D818AD"/>
    <w:rsid w:val="00D82210"/>
    <w:rsid w:val="00D8287E"/>
    <w:rsid w:val="00D82EBE"/>
    <w:rsid w:val="00D83886"/>
    <w:rsid w:val="00D85194"/>
    <w:rsid w:val="00D8576F"/>
    <w:rsid w:val="00D87D13"/>
    <w:rsid w:val="00D9077F"/>
    <w:rsid w:val="00D90C4A"/>
    <w:rsid w:val="00D92B29"/>
    <w:rsid w:val="00D94C2E"/>
    <w:rsid w:val="00D962A3"/>
    <w:rsid w:val="00D96300"/>
    <w:rsid w:val="00DA0C4B"/>
    <w:rsid w:val="00DA1A15"/>
    <w:rsid w:val="00DA4C62"/>
    <w:rsid w:val="00DA5539"/>
    <w:rsid w:val="00DB2508"/>
    <w:rsid w:val="00DB2892"/>
    <w:rsid w:val="00DB2DE4"/>
    <w:rsid w:val="00DB3D6D"/>
    <w:rsid w:val="00DB49C7"/>
    <w:rsid w:val="00DB5ACC"/>
    <w:rsid w:val="00DC3148"/>
    <w:rsid w:val="00DC3CCE"/>
    <w:rsid w:val="00DC5581"/>
    <w:rsid w:val="00DC5999"/>
    <w:rsid w:val="00DC61C4"/>
    <w:rsid w:val="00DD03F1"/>
    <w:rsid w:val="00DD045D"/>
    <w:rsid w:val="00DD072D"/>
    <w:rsid w:val="00DD0CBA"/>
    <w:rsid w:val="00DD1F39"/>
    <w:rsid w:val="00DD5702"/>
    <w:rsid w:val="00DE25B7"/>
    <w:rsid w:val="00DE26FA"/>
    <w:rsid w:val="00DE78C6"/>
    <w:rsid w:val="00DF0166"/>
    <w:rsid w:val="00DF0C87"/>
    <w:rsid w:val="00DF201E"/>
    <w:rsid w:val="00DF52F5"/>
    <w:rsid w:val="00DF547E"/>
    <w:rsid w:val="00DF61D3"/>
    <w:rsid w:val="00DF6D96"/>
    <w:rsid w:val="00DF6F03"/>
    <w:rsid w:val="00E01D1D"/>
    <w:rsid w:val="00E01FFF"/>
    <w:rsid w:val="00E024DB"/>
    <w:rsid w:val="00E02C8B"/>
    <w:rsid w:val="00E031F9"/>
    <w:rsid w:val="00E05A5A"/>
    <w:rsid w:val="00E05BD6"/>
    <w:rsid w:val="00E14491"/>
    <w:rsid w:val="00E16ED8"/>
    <w:rsid w:val="00E20968"/>
    <w:rsid w:val="00E23308"/>
    <w:rsid w:val="00E2366E"/>
    <w:rsid w:val="00E24D32"/>
    <w:rsid w:val="00E25643"/>
    <w:rsid w:val="00E25D4C"/>
    <w:rsid w:val="00E26841"/>
    <w:rsid w:val="00E30E50"/>
    <w:rsid w:val="00E315F1"/>
    <w:rsid w:val="00E321C1"/>
    <w:rsid w:val="00E378B1"/>
    <w:rsid w:val="00E40159"/>
    <w:rsid w:val="00E41163"/>
    <w:rsid w:val="00E4184F"/>
    <w:rsid w:val="00E4476D"/>
    <w:rsid w:val="00E44C03"/>
    <w:rsid w:val="00E44DEC"/>
    <w:rsid w:val="00E462A7"/>
    <w:rsid w:val="00E476B2"/>
    <w:rsid w:val="00E51944"/>
    <w:rsid w:val="00E54E01"/>
    <w:rsid w:val="00E54F47"/>
    <w:rsid w:val="00E553B2"/>
    <w:rsid w:val="00E555CB"/>
    <w:rsid w:val="00E5788C"/>
    <w:rsid w:val="00E606E7"/>
    <w:rsid w:val="00E6231E"/>
    <w:rsid w:val="00E628B0"/>
    <w:rsid w:val="00E6400C"/>
    <w:rsid w:val="00E64E46"/>
    <w:rsid w:val="00E664EB"/>
    <w:rsid w:val="00E74C02"/>
    <w:rsid w:val="00E75256"/>
    <w:rsid w:val="00E7542C"/>
    <w:rsid w:val="00E75961"/>
    <w:rsid w:val="00E77B17"/>
    <w:rsid w:val="00E80081"/>
    <w:rsid w:val="00E815A3"/>
    <w:rsid w:val="00E832AA"/>
    <w:rsid w:val="00E83BAD"/>
    <w:rsid w:val="00E83CC2"/>
    <w:rsid w:val="00E87345"/>
    <w:rsid w:val="00E87CEB"/>
    <w:rsid w:val="00E90414"/>
    <w:rsid w:val="00E90831"/>
    <w:rsid w:val="00E908CC"/>
    <w:rsid w:val="00E921CF"/>
    <w:rsid w:val="00E9561C"/>
    <w:rsid w:val="00E95884"/>
    <w:rsid w:val="00E95D37"/>
    <w:rsid w:val="00E95DB8"/>
    <w:rsid w:val="00E96A7D"/>
    <w:rsid w:val="00EA05CB"/>
    <w:rsid w:val="00EA2DFC"/>
    <w:rsid w:val="00EA39FA"/>
    <w:rsid w:val="00EB03E0"/>
    <w:rsid w:val="00EB0FD4"/>
    <w:rsid w:val="00EB156E"/>
    <w:rsid w:val="00EB2AFB"/>
    <w:rsid w:val="00EB2CE9"/>
    <w:rsid w:val="00EB3ED6"/>
    <w:rsid w:val="00EB41FC"/>
    <w:rsid w:val="00EB46B8"/>
    <w:rsid w:val="00EB4D25"/>
    <w:rsid w:val="00EB4E83"/>
    <w:rsid w:val="00EB638F"/>
    <w:rsid w:val="00EB70C0"/>
    <w:rsid w:val="00EC0626"/>
    <w:rsid w:val="00EC19BC"/>
    <w:rsid w:val="00EC21AF"/>
    <w:rsid w:val="00EC2806"/>
    <w:rsid w:val="00EC3506"/>
    <w:rsid w:val="00EC3E0F"/>
    <w:rsid w:val="00EC4F79"/>
    <w:rsid w:val="00EC50E2"/>
    <w:rsid w:val="00EC5ACE"/>
    <w:rsid w:val="00EC6127"/>
    <w:rsid w:val="00EC7E93"/>
    <w:rsid w:val="00ED1A68"/>
    <w:rsid w:val="00ED2876"/>
    <w:rsid w:val="00ED2CF6"/>
    <w:rsid w:val="00ED3AF0"/>
    <w:rsid w:val="00ED3FA2"/>
    <w:rsid w:val="00ED6699"/>
    <w:rsid w:val="00EE07BC"/>
    <w:rsid w:val="00EE0E29"/>
    <w:rsid w:val="00EE162B"/>
    <w:rsid w:val="00EE1824"/>
    <w:rsid w:val="00EE2833"/>
    <w:rsid w:val="00EE35F9"/>
    <w:rsid w:val="00EF099F"/>
    <w:rsid w:val="00EF1274"/>
    <w:rsid w:val="00EF1967"/>
    <w:rsid w:val="00EF357B"/>
    <w:rsid w:val="00EF41A2"/>
    <w:rsid w:val="00EF558D"/>
    <w:rsid w:val="00EF580A"/>
    <w:rsid w:val="00F02816"/>
    <w:rsid w:val="00F03212"/>
    <w:rsid w:val="00F03ADC"/>
    <w:rsid w:val="00F03F37"/>
    <w:rsid w:val="00F04677"/>
    <w:rsid w:val="00F078A4"/>
    <w:rsid w:val="00F07C90"/>
    <w:rsid w:val="00F07D4F"/>
    <w:rsid w:val="00F07E48"/>
    <w:rsid w:val="00F10593"/>
    <w:rsid w:val="00F10FDE"/>
    <w:rsid w:val="00F11FC4"/>
    <w:rsid w:val="00F123CA"/>
    <w:rsid w:val="00F12C6B"/>
    <w:rsid w:val="00F1380C"/>
    <w:rsid w:val="00F14F35"/>
    <w:rsid w:val="00F16B65"/>
    <w:rsid w:val="00F218DA"/>
    <w:rsid w:val="00F22641"/>
    <w:rsid w:val="00F2333A"/>
    <w:rsid w:val="00F23FEE"/>
    <w:rsid w:val="00F26BD2"/>
    <w:rsid w:val="00F3134E"/>
    <w:rsid w:val="00F34905"/>
    <w:rsid w:val="00F34BD2"/>
    <w:rsid w:val="00F35202"/>
    <w:rsid w:val="00F3615D"/>
    <w:rsid w:val="00F365BE"/>
    <w:rsid w:val="00F4158F"/>
    <w:rsid w:val="00F42328"/>
    <w:rsid w:val="00F425FD"/>
    <w:rsid w:val="00F433F3"/>
    <w:rsid w:val="00F44727"/>
    <w:rsid w:val="00F44A98"/>
    <w:rsid w:val="00F47546"/>
    <w:rsid w:val="00F477FE"/>
    <w:rsid w:val="00F5025D"/>
    <w:rsid w:val="00F51F97"/>
    <w:rsid w:val="00F53DF1"/>
    <w:rsid w:val="00F55040"/>
    <w:rsid w:val="00F55AF0"/>
    <w:rsid w:val="00F55B5F"/>
    <w:rsid w:val="00F574AB"/>
    <w:rsid w:val="00F57BF1"/>
    <w:rsid w:val="00F57DFA"/>
    <w:rsid w:val="00F6134C"/>
    <w:rsid w:val="00F61377"/>
    <w:rsid w:val="00F61B24"/>
    <w:rsid w:val="00F61C61"/>
    <w:rsid w:val="00F62458"/>
    <w:rsid w:val="00F62A83"/>
    <w:rsid w:val="00F65096"/>
    <w:rsid w:val="00F67B46"/>
    <w:rsid w:val="00F73524"/>
    <w:rsid w:val="00F73B3A"/>
    <w:rsid w:val="00F73D8F"/>
    <w:rsid w:val="00F75A0E"/>
    <w:rsid w:val="00F76914"/>
    <w:rsid w:val="00F771CE"/>
    <w:rsid w:val="00F8032F"/>
    <w:rsid w:val="00F82513"/>
    <w:rsid w:val="00F82C9A"/>
    <w:rsid w:val="00F84DA1"/>
    <w:rsid w:val="00F85950"/>
    <w:rsid w:val="00F90812"/>
    <w:rsid w:val="00F917EF"/>
    <w:rsid w:val="00F93071"/>
    <w:rsid w:val="00F931B7"/>
    <w:rsid w:val="00F935DB"/>
    <w:rsid w:val="00F93A18"/>
    <w:rsid w:val="00F96439"/>
    <w:rsid w:val="00F96562"/>
    <w:rsid w:val="00FA2265"/>
    <w:rsid w:val="00FA4620"/>
    <w:rsid w:val="00FA627D"/>
    <w:rsid w:val="00FA739D"/>
    <w:rsid w:val="00FA7499"/>
    <w:rsid w:val="00FB4EFE"/>
    <w:rsid w:val="00FB5CDD"/>
    <w:rsid w:val="00FB66F8"/>
    <w:rsid w:val="00FB6AF8"/>
    <w:rsid w:val="00FB7021"/>
    <w:rsid w:val="00FB7984"/>
    <w:rsid w:val="00FC3796"/>
    <w:rsid w:val="00FC49DB"/>
    <w:rsid w:val="00FC599C"/>
    <w:rsid w:val="00FC5A00"/>
    <w:rsid w:val="00FC6730"/>
    <w:rsid w:val="00FC7700"/>
    <w:rsid w:val="00FC7E33"/>
    <w:rsid w:val="00FC7EE0"/>
    <w:rsid w:val="00FD06DB"/>
    <w:rsid w:val="00FD2214"/>
    <w:rsid w:val="00FD2286"/>
    <w:rsid w:val="00FD3054"/>
    <w:rsid w:val="00FD339E"/>
    <w:rsid w:val="00FD3FB4"/>
    <w:rsid w:val="00FD7861"/>
    <w:rsid w:val="00FD7899"/>
    <w:rsid w:val="00FD7EE9"/>
    <w:rsid w:val="00FE088C"/>
    <w:rsid w:val="00FE198F"/>
    <w:rsid w:val="00FE4EEE"/>
    <w:rsid w:val="00FE533E"/>
    <w:rsid w:val="00FE6048"/>
    <w:rsid w:val="00FE695B"/>
    <w:rsid w:val="00FE75C2"/>
    <w:rsid w:val="00FF0970"/>
    <w:rsid w:val="00FF70EF"/>
    <w:rsid w:val="00FF7875"/>
    <w:rsid w:val="00FF7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4:docId w14:val="04616FEE"/>
  <w15:docId w15:val="{91ED5E51-55D2-4AED-B859-625A3F439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F44727"/>
  </w:style>
  <w:style w:type="paragraph" w:styleId="Heading1">
    <w:name w:val="heading 1"/>
    <w:basedOn w:val="HeadingBase"/>
    <w:next w:val="BodyText"/>
    <w:qFormat/>
    <w:rsid w:val="00F44727"/>
    <w:pPr>
      <w:outlineLvl w:val="0"/>
    </w:pPr>
  </w:style>
  <w:style w:type="paragraph" w:styleId="Heading2">
    <w:name w:val="heading 2"/>
    <w:basedOn w:val="HeadingBase"/>
    <w:next w:val="BodyText"/>
    <w:qFormat/>
    <w:rsid w:val="00F44727"/>
    <w:pPr>
      <w:spacing w:before="160"/>
      <w:outlineLvl w:val="1"/>
    </w:pPr>
    <w:rPr>
      <w:i/>
      <w:sz w:val="28"/>
    </w:rPr>
  </w:style>
  <w:style w:type="paragraph" w:styleId="Heading3">
    <w:name w:val="heading 3"/>
    <w:basedOn w:val="HeadingBase"/>
    <w:next w:val="BodyText"/>
    <w:link w:val="Heading3Char"/>
    <w:qFormat/>
    <w:rsid w:val="00F44727"/>
    <w:pPr>
      <w:spacing w:before="120" w:after="80"/>
      <w:outlineLvl w:val="2"/>
    </w:pPr>
    <w:rPr>
      <w:rFonts w:ascii="Times New Roman" w:hAnsi="Times New Roman"/>
      <w:sz w:val="24"/>
    </w:rPr>
  </w:style>
  <w:style w:type="paragraph" w:styleId="Heading4">
    <w:name w:val="heading 4"/>
    <w:basedOn w:val="HeadingBase"/>
    <w:next w:val="BodyText"/>
    <w:qFormat/>
    <w:rsid w:val="00F44727"/>
    <w:pPr>
      <w:spacing w:before="120" w:after="80"/>
      <w:outlineLvl w:val="3"/>
    </w:pPr>
    <w:rPr>
      <w:rFonts w:ascii="Times New Roman" w:hAnsi="Times New Roman"/>
      <w:i/>
      <w:sz w:val="24"/>
    </w:rPr>
  </w:style>
  <w:style w:type="paragraph" w:styleId="Heading5">
    <w:name w:val="heading 5"/>
    <w:basedOn w:val="HeadingBase"/>
    <w:next w:val="BodyText"/>
    <w:qFormat/>
    <w:rsid w:val="00F44727"/>
    <w:pPr>
      <w:spacing w:before="120" w:after="80"/>
      <w:outlineLvl w:val="4"/>
    </w:pPr>
    <w:rPr>
      <w:sz w:val="20"/>
    </w:rPr>
  </w:style>
  <w:style w:type="paragraph" w:styleId="Heading6">
    <w:name w:val="heading 6"/>
    <w:basedOn w:val="HeadingBase"/>
    <w:next w:val="BodyText"/>
    <w:qFormat/>
    <w:rsid w:val="00F44727"/>
    <w:pPr>
      <w:spacing w:before="120" w:after="80"/>
      <w:outlineLvl w:val="5"/>
    </w:pPr>
    <w:rPr>
      <w:i/>
      <w:sz w:val="20"/>
    </w:rPr>
  </w:style>
  <w:style w:type="paragraph" w:styleId="Heading7">
    <w:name w:val="heading 7"/>
    <w:basedOn w:val="HeadingBase"/>
    <w:next w:val="BodyText"/>
    <w:qFormat/>
    <w:rsid w:val="00F44727"/>
    <w:pPr>
      <w:spacing w:before="80" w:after="60"/>
      <w:outlineLvl w:val="6"/>
    </w:pPr>
    <w:rPr>
      <w:rFonts w:ascii="Times New Roman" w:hAnsi="Times New Roman"/>
      <w:sz w:val="20"/>
    </w:rPr>
  </w:style>
  <w:style w:type="paragraph" w:styleId="Heading8">
    <w:name w:val="heading 8"/>
    <w:basedOn w:val="HeadingBase"/>
    <w:next w:val="BodyText"/>
    <w:qFormat/>
    <w:rsid w:val="00F44727"/>
    <w:pPr>
      <w:spacing w:before="80" w:after="60"/>
      <w:outlineLvl w:val="7"/>
    </w:pPr>
    <w:rPr>
      <w:rFonts w:ascii="Times New Roman" w:hAnsi="Times New Roman"/>
      <w:b w:val="0"/>
      <w:i/>
      <w:sz w:val="20"/>
    </w:rPr>
  </w:style>
  <w:style w:type="paragraph" w:styleId="Heading9">
    <w:name w:val="heading 9"/>
    <w:basedOn w:val="HeadingBase"/>
    <w:next w:val="BodyText"/>
    <w:qFormat/>
    <w:rsid w:val="00F44727"/>
    <w:pPr>
      <w:spacing w:before="80" w:after="60"/>
      <w:outlineLvl w:val="8"/>
    </w:pPr>
    <w:rPr>
      <w:rFonts w:ascii="Times New Roman" w:hAnsi="Times New Roman"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Base">
    <w:name w:val="Heading Base"/>
    <w:basedOn w:val="Normal"/>
    <w:next w:val="BodyText"/>
    <w:rsid w:val="00F44727"/>
    <w:pPr>
      <w:keepNext/>
      <w:keepLines/>
      <w:spacing w:before="240" w:after="120"/>
    </w:pPr>
    <w:rPr>
      <w:rFonts w:ascii="Arial" w:hAnsi="Arial"/>
      <w:b/>
      <w:kern w:val="28"/>
      <w:sz w:val="36"/>
    </w:rPr>
  </w:style>
  <w:style w:type="paragraph" w:styleId="BodyText">
    <w:name w:val="Body Text"/>
    <w:basedOn w:val="Normal"/>
    <w:link w:val="BodyTextChar"/>
    <w:rsid w:val="00F44727"/>
    <w:pPr>
      <w:spacing w:after="160"/>
    </w:pPr>
  </w:style>
  <w:style w:type="character" w:customStyle="1" w:styleId="Lead-inEmphasis">
    <w:name w:val="Lead-in Emphasis"/>
    <w:rsid w:val="00F44727"/>
    <w:rPr>
      <w:b/>
      <w:i/>
    </w:rPr>
  </w:style>
  <w:style w:type="paragraph" w:customStyle="1" w:styleId="FootnoteBase">
    <w:name w:val="Footnote Base"/>
    <w:basedOn w:val="Normal"/>
    <w:rsid w:val="00F44727"/>
    <w:pPr>
      <w:tabs>
        <w:tab w:val="left" w:pos="187"/>
      </w:tabs>
      <w:spacing w:line="220" w:lineRule="exact"/>
      <w:ind w:left="187" w:hanging="187"/>
    </w:pPr>
    <w:rPr>
      <w:sz w:val="18"/>
    </w:rPr>
  </w:style>
  <w:style w:type="paragraph" w:customStyle="1" w:styleId="HeaderBase">
    <w:name w:val="Header Base"/>
    <w:basedOn w:val="Normal"/>
    <w:rsid w:val="00F44727"/>
    <w:pPr>
      <w:keepLines/>
      <w:tabs>
        <w:tab w:val="center" w:pos="4320"/>
        <w:tab w:val="right" w:pos="8640"/>
      </w:tabs>
    </w:pPr>
  </w:style>
  <w:style w:type="paragraph" w:customStyle="1" w:styleId="Address">
    <w:name w:val="Address"/>
    <w:basedOn w:val="BodyText"/>
    <w:rsid w:val="00F44727"/>
    <w:pPr>
      <w:keepLines/>
      <w:spacing w:after="0"/>
      <w:ind w:right="4320"/>
    </w:pPr>
  </w:style>
  <w:style w:type="paragraph" w:styleId="MessageHeader">
    <w:name w:val="Message Header"/>
    <w:basedOn w:val="BodyText"/>
    <w:rsid w:val="00F44727"/>
    <w:pPr>
      <w:keepLines/>
      <w:tabs>
        <w:tab w:val="left" w:pos="3600"/>
        <w:tab w:val="left" w:pos="4680"/>
      </w:tabs>
      <w:spacing w:after="240"/>
      <w:ind w:left="1080" w:hanging="1080"/>
    </w:pPr>
    <w:rPr>
      <w:rFonts w:ascii="Arial" w:hAnsi="Arial"/>
    </w:rPr>
  </w:style>
  <w:style w:type="paragraph" w:styleId="Date">
    <w:name w:val="Date"/>
    <w:basedOn w:val="BodyText"/>
    <w:rsid w:val="00F44727"/>
    <w:pPr>
      <w:keepNext/>
      <w:spacing w:before="480"/>
    </w:pPr>
  </w:style>
  <w:style w:type="paragraph" w:styleId="List">
    <w:name w:val="List"/>
    <w:basedOn w:val="BodyText"/>
    <w:rsid w:val="00F44727"/>
    <w:pPr>
      <w:tabs>
        <w:tab w:val="left" w:pos="720"/>
      </w:tabs>
      <w:spacing w:after="80"/>
      <w:ind w:left="720" w:hanging="360"/>
    </w:pPr>
  </w:style>
  <w:style w:type="paragraph" w:styleId="MacroText">
    <w:name w:val="macro"/>
    <w:basedOn w:val="BodyText"/>
    <w:semiHidden/>
    <w:rsid w:val="00F44727"/>
    <w:pPr>
      <w:spacing w:after="120"/>
    </w:pPr>
    <w:rPr>
      <w:rFonts w:ascii="Courier New" w:hAnsi="Courier New"/>
    </w:rPr>
  </w:style>
  <w:style w:type="paragraph" w:customStyle="1" w:styleId="Picture">
    <w:name w:val="Picture"/>
    <w:basedOn w:val="BodyText"/>
    <w:rsid w:val="00F44727"/>
    <w:pPr>
      <w:keepNext/>
    </w:pPr>
  </w:style>
  <w:style w:type="paragraph" w:styleId="CommentText">
    <w:name w:val="annotation text"/>
    <w:basedOn w:val="FootnoteBase"/>
    <w:semiHidden/>
    <w:rsid w:val="00F44727"/>
    <w:pPr>
      <w:spacing w:after="120"/>
    </w:pPr>
    <w:rPr>
      <w:sz w:val="20"/>
    </w:rPr>
  </w:style>
  <w:style w:type="paragraph" w:styleId="Footer">
    <w:name w:val="footer"/>
    <w:basedOn w:val="HeaderBase"/>
    <w:rsid w:val="00F44727"/>
  </w:style>
  <w:style w:type="paragraph" w:styleId="Header">
    <w:name w:val="header"/>
    <w:basedOn w:val="HeaderBase"/>
    <w:rsid w:val="00F44727"/>
  </w:style>
  <w:style w:type="paragraph" w:customStyle="1" w:styleId="DocumentLabel">
    <w:name w:val="Document Label"/>
    <w:basedOn w:val="HeadingBase"/>
    <w:rsid w:val="00F44727"/>
    <w:pPr>
      <w:spacing w:after="360"/>
    </w:pPr>
    <w:rPr>
      <w:rFonts w:ascii="Times New Roman" w:hAnsi="Times New Roman"/>
    </w:rPr>
  </w:style>
  <w:style w:type="character" w:customStyle="1" w:styleId="Superscript">
    <w:name w:val="Superscript"/>
    <w:rsid w:val="00F44727"/>
    <w:rPr>
      <w:vertAlign w:val="superscript"/>
    </w:rPr>
  </w:style>
  <w:style w:type="paragraph" w:customStyle="1" w:styleId="ReturnAddress">
    <w:name w:val="Return Address"/>
    <w:basedOn w:val="Address"/>
    <w:rsid w:val="00F44727"/>
  </w:style>
  <w:style w:type="paragraph" w:styleId="ListBullet">
    <w:name w:val="List Bullet"/>
    <w:basedOn w:val="List"/>
    <w:rsid w:val="00F44727"/>
    <w:pPr>
      <w:tabs>
        <w:tab w:val="clear" w:pos="720"/>
      </w:tabs>
      <w:spacing w:after="160"/>
    </w:pPr>
  </w:style>
  <w:style w:type="paragraph" w:styleId="ListNumber">
    <w:name w:val="List Number"/>
    <w:basedOn w:val="List"/>
    <w:rsid w:val="00F44727"/>
    <w:pPr>
      <w:tabs>
        <w:tab w:val="clear" w:pos="720"/>
      </w:tabs>
      <w:spacing w:after="160"/>
    </w:pPr>
  </w:style>
  <w:style w:type="paragraph" w:customStyle="1" w:styleId="BodyTextKeep">
    <w:name w:val="Body Text Keep"/>
    <w:basedOn w:val="BodyText"/>
    <w:rsid w:val="00F44727"/>
    <w:pPr>
      <w:keepNext/>
    </w:pPr>
  </w:style>
  <w:style w:type="paragraph" w:customStyle="1" w:styleId="ListBulletFirst">
    <w:name w:val="List Bullet First"/>
    <w:basedOn w:val="ListBullet"/>
    <w:next w:val="ListBullet"/>
    <w:rsid w:val="00F44727"/>
    <w:pPr>
      <w:spacing w:before="80"/>
    </w:pPr>
  </w:style>
  <w:style w:type="paragraph" w:customStyle="1" w:styleId="ListBulletLast">
    <w:name w:val="List Bullet Last"/>
    <w:basedOn w:val="ListBullet"/>
    <w:next w:val="BodyText"/>
    <w:rsid w:val="00F44727"/>
    <w:pPr>
      <w:spacing w:after="240"/>
    </w:pPr>
  </w:style>
  <w:style w:type="paragraph" w:customStyle="1" w:styleId="AttentionLine">
    <w:name w:val="Attention Line"/>
    <w:basedOn w:val="BodyText"/>
    <w:rsid w:val="00F44727"/>
    <w:rPr>
      <w:b/>
      <w:i/>
    </w:rPr>
  </w:style>
  <w:style w:type="paragraph" w:customStyle="1" w:styleId="CompanyName">
    <w:name w:val="Company Name"/>
    <w:basedOn w:val="BodyText"/>
    <w:rsid w:val="00F44727"/>
    <w:pPr>
      <w:spacing w:before="120" w:after="80"/>
    </w:pPr>
    <w:rPr>
      <w:b/>
      <w:sz w:val="28"/>
    </w:rPr>
  </w:style>
  <w:style w:type="character" w:styleId="EndnoteReference">
    <w:name w:val="endnote reference"/>
    <w:semiHidden/>
    <w:rsid w:val="00F44727"/>
    <w:rPr>
      <w:vertAlign w:val="superscript"/>
    </w:rPr>
  </w:style>
  <w:style w:type="paragraph" w:customStyle="1" w:styleId="ListNumberFirst">
    <w:name w:val="List Number First"/>
    <w:basedOn w:val="ListNumber"/>
    <w:next w:val="ListNumber"/>
    <w:rsid w:val="00F44727"/>
    <w:pPr>
      <w:spacing w:before="80"/>
    </w:pPr>
  </w:style>
  <w:style w:type="paragraph" w:customStyle="1" w:styleId="ListNumberLast">
    <w:name w:val="List Number Last"/>
    <w:basedOn w:val="ListNumber"/>
    <w:next w:val="BodyText"/>
    <w:rsid w:val="00F44727"/>
    <w:pPr>
      <w:spacing w:after="240"/>
    </w:pPr>
  </w:style>
  <w:style w:type="paragraph" w:customStyle="1" w:styleId="ListFirst">
    <w:name w:val="List First"/>
    <w:basedOn w:val="List"/>
    <w:next w:val="List"/>
    <w:rsid w:val="00F44727"/>
    <w:pPr>
      <w:spacing w:before="80"/>
    </w:pPr>
  </w:style>
  <w:style w:type="paragraph" w:customStyle="1" w:styleId="ListLast">
    <w:name w:val="List Last"/>
    <w:basedOn w:val="List"/>
    <w:next w:val="BodyText"/>
    <w:rsid w:val="00F44727"/>
    <w:pPr>
      <w:spacing w:after="240"/>
    </w:pPr>
  </w:style>
  <w:style w:type="paragraph" w:customStyle="1" w:styleId="Pages">
    <w:name w:val="Pages"/>
    <w:basedOn w:val="BodyText"/>
    <w:rsid w:val="00F44727"/>
    <w:pPr>
      <w:spacing w:after="0"/>
    </w:pPr>
    <w:rPr>
      <w:rFonts w:ascii="Arial" w:hAnsi="Arial"/>
      <w:b/>
    </w:rPr>
  </w:style>
  <w:style w:type="paragraph" w:styleId="BalloonText">
    <w:name w:val="Balloon Text"/>
    <w:basedOn w:val="Normal"/>
    <w:semiHidden/>
    <w:rsid w:val="00414985"/>
    <w:rPr>
      <w:rFonts w:ascii="Tahoma" w:hAnsi="Tahoma" w:cs="Tahoma"/>
      <w:sz w:val="16"/>
      <w:szCs w:val="16"/>
    </w:rPr>
  </w:style>
  <w:style w:type="paragraph" w:styleId="EndnoteText">
    <w:name w:val="endnote text"/>
    <w:basedOn w:val="FootnoteBase"/>
    <w:semiHidden/>
    <w:rsid w:val="00F44727"/>
    <w:pPr>
      <w:spacing w:after="120"/>
    </w:pPr>
  </w:style>
  <w:style w:type="paragraph" w:customStyle="1" w:styleId="MessageHeaderFirst">
    <w:name w:val="Message Header First"/>
    <w:basedOn w:val="MessageHeader"/>
    <w:next w:val="MessageHeader"/>
    <w:rsid w:val="00F44727"/>
    <w:pPr>
      <w:spacing w:before="120"/>
    </w:pPr>
  </w:style>
  <w:style w:type="paragraph" w:styleId="List5">
    <w:name w:val="List 5"/>
    <w:basedOn w:val="List"/>
    <w:rsid w:val="00F44727"/>
    <w:pPr>
      <w:tabs>
        <w:tab w:val="clear" w:pos="720"/>
        <w:tab w:val="left" w:pos="2160"/>
      </w:tabs>
      <w:ind w:left="2160"/>
    </w:pPr>
  </w:style>
  <w:style w:type="paragraph" w:styleId="BodyTextIndent">
    <w:name w:val="Body Text Indent"/>
    <w:basedOn w:val="BodyText"/>
    <w:rsid w:val="00F44727"/>
    <w:pPr>
      <w:ind w:left="360"/>
    </w:pPr>
  </w:style>
  <w:style w:type="paragraph" w:styleId="List2">
    <w:name w:val="List 2"/>
    <w:basedOn w:val="List"/>
    <w:rsid w:val="00F44727"/>
    <w:pPr>
      <w:tabs>
        <w:tab w:val="clear" w:pos="720"/>
        <w:tab w:val="left" w:pos="1080"/>
      </w:tabs>
      <w:ind w:left="1080"/>
    </w:pPr>
  </w:style>
  <w:style w:type="paragraph" w:styleId="List3">
    <w:name w:val="List 3"/>
    <w:basedOn w:val="List"/>
    <w:rsid w:val="00F44727"/>
    <w:pPr>
      <w:tabs>
        <w:tab w:val="clear" w:pos="720"/>
        <w:tab w:val="left" w:pos="1440"/>
      </w:tabs>
      <w:ind w:left="1440"/>
    </w:pPr>
  </w:style>
  <w:style w:type="paragraph" w:styleId="List4">
    <w:name w:val="List 4"/>
    <w:basedOn w:val="List"/>
    <w:rsid w:val="00F44727"/>
    <w:pPr>
      <w:tabs>
        <w:tab w:val="clear" w:pos="720"/>
        <w:tab w:val="left" w:pos="1800"/>
      </w:tabs>
      <w:ind w:left="1800"/>
    </w:pPr>
  </w:style>
  <w:style w:type="paragraph" w:styleId="ListBullet2">
    <w:name w:val="List Bullet 2"/>
    <w:basedOn w:val="ListBullet"/>
    <w:rsid w:val="00F44727"/>
    <w:pPr>
      <w:ind w:left="1080"/>
    </w:pPr>
  </w:style>
  <w:style w:type="paragraph" w:styleId="ListBullet3">
    <w:name w:val="List Bullet 3"/>
    <w:basedOn w:val="ListBullet"/>
    <w:rsid w:val="00F44727"/>
    <w:pPr>
      <w:ind w:left="1440"/>
    </w:pPr>
  </w:style>
  <w:style w:type="paragraph" w:styleId="ListBullet4">
    <w:name w:val="List Bullet 4"/>
    <w:basedOn w:val="ListBullet"/>
    <w:rsid w:val="00F44727"/>
    <w:pPr>
      <w:ind w:left="1800"/>
    </w:pPr>
  </w:style>
  <w:style w:type="paragraph" w:styleId="ListBullet5">
    <w:name w:val="List Bullet 5"/>
    <w:basedOn w:val="ListBullet"/>
    <w:rsid w:val="00F44727"/>
    <w:pPr>
      <w:ind w:left="2160"/>
    </w:pPr>
  </w:style>
  <w:style w:type="paragraph" w:styleId="ListNumber2">
    <w:name w:val="List Number 2"/>
    <w:basedOn w:val="ListNumber"/>
    <w:rsid w:val="00F44727"/>
    <w:pPr>
      <w:ind w:left="1080"/>
    </w:pPr>
  </w:style>
  <w:style w:type="paragraph" w:styleId="ListNumber3">
    <w:name w:val="List Number 3"/>
    <w:basedOn w:val="ListNumber"/>
    <w:rsid w:val="00F44727"/>
    <w:pPr>
      <w:ind w:left="1440"/>
    </w:pPr>
  </w:style>
  <w:style w:type="paragraph" w:styleId="ListNumber4">
    <w:name w:val="List Number 4"/>
    <w:basedOn w:val="ListNumber"/>
    <w:rsid w:val="00F44727"/>
    <w:pPr>
      <w:ind w:left="1800"/>
    </w:pPr>
  </w:style>
  <w:style w:type="paragraph" w:styleId="ListNumber5">
    <w:name w:val="List Number 5"/>
    <w:basedOn w:val="ListNumber"/>
    <w:rsid w:val="00F44727"/>
    <w:pPr>
      <w:ind w:left="2160"/>
    </w:pPr>
  </w:style>
  <w:style w:type="paragraph" w:styleId="ListContinue">
    <w:name w:val="List Continue"/>
    <w:basedOn w:val="List"/>
    <w:rsid w:val="00F44727"/>
    <w:pPr>
      <w:tabs>
        <w:tab w:val="clear" w:pos="720"/>
      </w:tabs>
      <w:spacing w:after="160"/>
    </w:pPr>
  </w:style>
  <w:style w:type="character" w:styleId="FootnoteReference">
    <w:name w:val="footnote reference"/>
    <w:semiHidden/>
    <w:rsid w:val="00F44727"/>
    <w:rPr>
      <w:vertAlign w:val="superscript"/>
    </w:rPr>
  </w:style>
  <w:style w:type="paragraph" w:styleId="FootnoteText">
    <w:name w:val="footnote text"/>
    <w:basedOn w:val="FootnoteBase"/>
    <w:semiHidden/>
    <w:rsid w:val="00F44727"/>
    <w:pPr>
      <w:spacing w:after="120"/>
    </w:pPr>
  </w:style>
  <w:style w:type="character" w:customStyle="1" w:styleId="MessageHeaderLabel">
    <w:name w:val="Message Header Label"/>
    <w:rsid w:val="00F44727"/>
    <w:rPr>
      <w:rFonts w:ascii="Arial" w:hAnsi="Arial"/>
      <w:b/>
      <w:caps/>
      <w:sz w:val="18"/>
    </w:rPr>
  </w:style>
  <w:style w:type="character" w:styleId="Emphasis">
    <w:name w:val="Emphasis"/>
    <w:qFormat/>
    <w:rsid w:val="00F44727"/>
    <w:rPr>
      <w:i/>
    </w:rPr>
  </w:style>
  <w:style w:type="character" w:styleId="PageNumber">
    <w:name w:val="page number"/>
    <w:rsid w:val="00F44727"/>
    <w:rPr>
      <w:b/>
    </w:rPr>
  </w:style>
  <w:style w:type="paragraph" w:styleId="Subtitle">
    <w:name w:val="Subtitle"/>
    <w:basedOn w:val="Title"/>
    <w:next w:val="BodyText"/>
    <w:qFormat/>
    <w:rsid w:val="00F44727"/>
    <w:pPr>
      <w:spacing w:before="0" w:after="240"/>
    </w:pPr>
    <w:rPr>
      <w:b w:val="0"/>
      <w:i/>
      <w:sz w:val="28"/>
    </w:rPr>
  </w:style>
  <w:style w:type="character" w:styleId="CommentReference">
    <w:name w:val="annotation reference"/>
    <w:semiHidden/>
    <w:rsid w:val="00F44727"/>
    <w:rPr>
      <w:sz w:val="16"/>
    </w:rPr>
  </w:style>
  <w:style w:type="paragraph" w:styleId="ListContinue2">
    <w:name w:val="List Continue 2"/>
    <w:basedOn w:val="ListContinue"/>
    <w:rsid w:val="00F44727"/>
    <w:pPr>
      <w:ind w:left="1080"/>
    </w:pPr>
  </w:style>
  <w:style w:type="paragraph" w:styleId="ListContinue3">
    <w:name w:val="List Continue 3"/>
    <w:basedOn w:val="ListContinue"/>
    <w:rsid w:val="00F44727"/>
    <w:pPr>
      <w:ind w:left="1440"/>
    </w:pPr>
  </w:style>
  <w:style w:type="paragraph" w:styleId="ListContinue4">
    <w:name w:val="List Continue 4"/>
    <w:basedOn w:val="ListContinue"/>
    <w:rsid w:val="00F44727"/>
    <w:pPr>
      <w:ind w:left="1800"/>
    </w:pPr>
  </w:style>
  <w:style w:type="paragraph" w:styleId="ListContinue5">
    <w:name w:val="List Continue 5"/>
    <w:basedOn w:val="ListContinue"/>
    <w:rsid w:val="00F44727"/>
    <w:pPr>
      <w:ind w:left="2160"/>
    </w:pPr>
  </w:style>
  <w:style w:type="paragraph" w:customStyle="1" w:styleId="MessageHeaderLast">
    <w:name w:val="Message Header Last"/>
    <w:basedOn w:val="MessageHeader"/>
    <w:next w:val="BodyText"/>
    <w:rsid w:val="00F44727"/>
    <w:pPr>
      <w:spacing w:after="360"/>
    </w:pPr>
  </w:style>
  <w:style w:type="paragraph" w:styleId="Title">
    <w:name w:val="Title"/>
    <w:basedOn w:val="HeadingBase"/>
    <w:next w:val="Subtitle"/>
    <w:qFormat/>
    <w:rsid w:val="00F44727"/>
    <w:pPr>
      <w:spacing w:before="360" w:after="160"/>
      <w:jc w:val="center"/>
    </w:pPr>
    <w:rPr>
      <w:sz w:val="40"/>
    </w:rPr>
  </w:style>
  <w:style w:type="character" w:customStyle="1" w:styleId="Heading3Char">
    <w:name w:val="Heading 3 Char"/>
    <w:basedOn w:val="DefaultParagraphFont"/>
    <w:link w:val="Heading3"/>
    <w:rsid w:val="005B64E2"/>
    <w:rPr>
      <w:b/>
      <w:kern w:val="28"/>
      <w:sz w:val="24"/>
    </w:rPr>
  </w:style>
  <w:style w:type="character" w:customStyle="1" w:styleId="BodyTextChar">
    <w:name w:val="Body Text Char"/>
    <w:basedOn w:val="DefaultParagraphFont"/>
    <w:link w:val="BodyText"/>
    <w:rsid w:val="005B64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37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WINWORD\TEMPLATE\FAXCOVR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D2474F-4CEF-4C91-BD3F-F72EABB9E9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FAXCOVR1.DOT</Template>
  <TotalTime>1</TotalTime>
  <Pages>1</Pages>
  <Words>99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[Company Name]</vt:lpstr>
    </vt:vector>
  </TitlesOfParts>
  <Company>Washtenaw County Govenment</Company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[Company Name]</dc:title>
  <dc:subject/>
  <dc:creator>vbhui</dc:creator>
  <cp:keywords/>
  <dc:description/>
  <cp:lastModifiedBy>Jefferies, Erica</cp:lastModifiedBy>
  <cp:revision>2</cp:revision>
  <cp:lastPrinted>2021-12-17T14:34:00Z</cp:lastPrinted>
  <dcterms:created xsi:type="dcterms:W3CDTF">2022-12-05T14:05:00Z</dcterms:created>
  <dcterms:modified xsi:type="dcterms:W3CDTF">2022-12-05T14:05:00Z</dcterms:modified>
</cp:coreProperties>
</file>